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D01565" w14:textId="421F4BB3" w:rsidR="002E5D2B" w:rsidRDefault="002E5D2B" w:rsidP="002E5D2B">
      <w:pPr>
        <w:jc w:val="center"/>
        <w:rPr>
          <w:rFonts w:ascii="Helvetica" w:eastAsia="Times New Roman" w:hAnsi="Helvetica" w:cs="Times New Roman"/>
          <w:color w:val="FF0000"/>
          <w:sz w:val="18"/>
          <w:szCs w:val="18"/>
        </w:rPr>
      </w:pPr>
      <w:r>
        <w:rPr>
          <w:rFonts w:ascii="Helvetica" w:eastAsia="Times New Roman" w:hAnsi="Helvetica" w:cs="Times New Roman"/>
          <w:noProof/>
          <w:color w:val="FF0000"/>
          <w:sz w:val="18"/>
          <w:szCs w:val="18"/>
        </w:rPr>
        <w:drawing>
          <wp:inline distT="0" distB="0" distL="0" distR="0" wp14:anchorId="360ED3BB" wp14:editId="0062DCA0">
            <wp:extent cx="4758089" cy="1953525"/>
            <wp:effectExtent l="12700" t="12700" r="67945" b="660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or_logo_transparent.jpg"/>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890957" cy="2008076"/>
                    </a:xfrm>
                    <a:prstGeom prst="rect">
                      <a:avLst/>
                    </a:prstGeom>
                    <a:ln w="63500" cap="rnd">
                      <a:noFill/>
                      <a:roun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06D1AADF" w14:textId="77777777" w:rsidR="008A38F4" w:rsidRDefault="008A38F4" w:rsidP="004D596B">
      <w:pPr>
        <w:rPr>
          <w:color w:val="000000" w:themeColor="text1"/>
        </w:rPr>
      </w:pPr>
    </w:p>
    <w:p w14:paraId="3494E50F" w14:textId="77777777" w:rsidR="008A38F4" w:rsidRDefault="008A38F4" w:rsidP="004D596B">
      <w:pPr>
        <w:rPr>
          <w:color w:val="000000" w:themeColor="text1"/>
        </w:rPr>
      </w:pPr>
    </w:p>
    <w:p w14:paraId="4F244531" w14:textId="77777777" w:rsidR="008A38F4" w:rsidRDefault="008A38F4" w:rsidP="004D596B">
      <w:pPr>
        <w:rPr>
          <w:color w:val="000000" w:themeColor="text1"/>
        </w:rPr>
      </w:pPr>
    </w:p>
    <w:p w14:paraId="3D7F5359" w14:textId="77777777" w:rsidR="008A38F4" w:rsidRDefault="008A38F4" w:rsidP="004D596B">
      <w:pPr>
        <w:rPr>
          <w:color w:val="000000" w:themeColor="text1"/>
        </w:rPr>
      </w:pPr>
    </w:p>
    <w:p w14:paraId="58AD6269" w14:textId="77777777" w:rsidR="008A38F4" w:rsidRDefault="008A38F4" w:rsidP="004D596B">
      <w:pPr>
        <w:rPr>
          <w:color w:val="000000" w:themeColor="text1"/>
        </w:rPr>
      </w:pPr>
    </w:p>
    <w:p w14:paraId="0EA53143" w14:textId="77777777" w:rsidR="008A38F4" w:rsidRDefault="008A38F4" w:rsidP="004D596B">
      <w:pPr>
        <w:rPr>
          <w:color w:val="000000" w:themeColor="text1"/>
        </w:rPr>
      </w:pPr>
    </w:p>
    <w:p w14:paraId="725F8604" w14:textId="77777777" w:rsidR="008A38F4" w:rsidRPr="008A38F4" w:rsidRDefault="008A38F4" w:rsidP="008A38F4">
      <w:pPr>
        <w:jc w:val="center"/>
        <w:rPr>
          <w:b/>
          <w:bCs/>
          <w:color w:val="000000" w:themeColor="text1"/>
          <w:sz w:val="56"/>
          <w:szCs w:val="56"/>
        </w:rPr>
      </w:pPr>
      <w:r w:rsidRPr="008A38F4">
        <w:rPr>
          <w:b/>
          <w:bCs/>
          <w:color w:val="000000" w:themeColor="text1"/>
          <w:sz w:val="56"/>
          <w:szCs w:val="56"/>
        </w:rPr>
        <w:t>Example Meal Plan</w:t>
      </w:r>
    </w:p>
    <w:p w14:paraId="55A54DE0" w14:textId="77777777" w:rsidR="008A38F4" w:rsidRDefault="008A38F4" w:rsidP="008A38F4">
      <w:pPr>
        <w:jc w:val="center"/>
        <w:rPr>
          <w:color w:val="000000" w:themeColor="text1"/>
        </w:rPr>
      </w:pPr>
      <w:r>
        <w:rPr>
          <w:color w:val="000000" w:themeColor="text1"/>
        </w:rPr>
        <w:t>1200-1300 Calories</w:t>
      </w:r>
    </w:p>
    <w:p w14:paraId="41A95F1E" w14:textId="77777777" w:rsidR="008A38F4" w:rsidRDefault="008A38F4" w:rsidP="008A38F4">
      <w:pPr>
        <w:jc w:val="center"/>
        <w:rPr>
          <w:color w:val="000000" w:themeColor="text1"/>
        </w:rPr>
      </w:pPr>
      <w:r>
        <w:rPr>
          <w:color w:val="000000" w:themeColor="text1"/>
        </w:rPr>
        <w:t>High Protein</w:t>
      </w:r>
    </w:p>
    <w:p w14:paraId="19B2EC73" w14:textId="77777777" w:rsidR="008A38F4" w:rsidRDefault="008A38F4" w:rsidP="008A38F4">
      <w:pPr>
        <w:jc w:val="center"/>
        <w:rPr>
          <w:color w:val="000000" w:themeColor="text1"/>
        </w:rPr>
      </w:pPr>
      <w:r>
        <w:rPr>
          <w:color w:val="000000" w:themeColor="text1"/>
        </w:rPr>
        <w:t>Moderate Carb</w:t>
      </w:r>
    </w:p>
    <w:p w14:paraId="0025B67F" w14:textId="77777777" w:rsidR="008A38F4" w:rsidRDefault="008A38F4" w:rsidP="008A38F4">
      <w:pPr>
        <w:jc w:val="center"/>
        <w:rPr>
          <w:color w:val="000000" w:themeColor="text1"/>
        </w:rPr>
      </w:pPr>
      <w:r>
        <w:rPr>
          <w:color w:val="000000" w:themeColor="text1"/>
        </w:rPr>
        <w:t>Low Fat</w:t>
      </w:r>
    </w:p>
    <w:p w14:paraId="41D6DAE3" w14:textId="77777777" w:rsidR="008A38F4" w:rsidRDefault="008A38F4" w:rsidP="004D596B">
      <w:pPr>
        <w:rPr>
          <w:color w:val="000000" w:themeColor="text1"/>
        </w:rPr>
      </w:pPr>
    </w:p>
    <w:p w14:paraId="6A980B82" w14:textId="77777777" w:rsidR="008A38F4" w:rsidRDefault="008A38F4" w:rsidP="004D596B">
      <w:pPr>
        <w:rPr>
          <w:color w:val="000000" w:themeColor="text1"/>
        </w:rPr>
      </w:pPr>
    </w:p>
    <w:p w14:paraId="65FE68AB" w14:textId="77777777" w:rsidR="008A38F4" w:rsidRDefault="008A38F4" w:rsidP="004D596B">
      <w:pPr>
        <w:rPr>
          <w:color w:val="000000" w:themeColor="text1"/>
        </w:rPr>
      </w:pPr>
    </w:p>
    <w:p w14:paraId="6C025E48" w14:textId="77777777" w:rsidR="008A38F4" w:rsidRDefault="008A38F4" w:rsidP="004D596B">
      <w:pPr>
        <w:rPr>
          <w:color w:val="000000" w:themeColor="text1"/>
        </w:rPr>
      </w:pPr>
    </w:p>
    <w:p w14:paraId="31E7DB28" w14:textId="77777777" w:rsidR="008A38F4" w:rsidRDefault="008A38F4" w:rsidP="004D596B">
      <w:pPr>
        <w:rPr>
          <w:color w:val="000000" w:themeColor="text1"/>
        </w:rPr>
      </w:pPr>
    </w:p>
    <w:p w14:paraId="26CF4FB2" w14:textId="77777777" w:rsidR="008A38F4" w:rsidRDefault="008A38F4" w:rsidP="004D596B">
      <w:pPr>
        <w:rPr>
          <w:color w:val="000000" w:themeColor="text1"/>
        </w:rPr>
      </w:pPr>
    </w:p>
    <w:p w14:paraId="7A31220C" w14:textId="77777777" w:rsidR="008A38F4" w:rsidRDefault="008A38F4" w:rsidP="004D596B">
      <w:pPr>
        <w:rPr>
          <w:color w:val="000000" w:themeColor="text1"/>
        </w:rPr>
      </w:pPr>
    </w:p>
    <w:p w14:paraId="49F42404" w14:textId="77777777" w:rsidR="008A38F4" w:rsidRDefault="008A38F4" w:rsidP="004D596B">
      <w:pPr>
        <w:rPr>
          <w:color w:val="000000" w:themeColor="text1"/>
        </w:rPr>
      </w:pPr>
    </w:p>
    <w:p w14:paraId="40348C17" w14:textId="3FED2658" w:rsidR="00F25AD4" w:rsidRDefault="004D596B" w:rsidP="004D596B">
      <w:pPr>
        <w:rPr>
          <w:color w:val="000000" w:themeColor="text1"/>
        </w:rPr>
      </w:pPr>
      <w:r>
        <w:rPr>
          <w:color w:val="000000" w:themeColor="text1"/>
        </w:rPr>
        <w:t xml:space="preserve">Note: these can be combined if you prefer to eat less frequently, bigger meals. As well, this is just an example, NOT what you must follow. At Acadami Fitness, we believe you should learn and grown and explore your food WHILE being health conscious. As well, the times are just for reference as it is optimal to have many smaller meals throughout the day, again, this is </w:t>
      </w:r>
      <w:r w:rsidRPr="004D596B">
        <w:rPr>
          <w:color w:val="000000" w:themeColor="text1"/>
          <w:u w:val="single"/>
        </w:rPr>
        <w:t>not</w:t>
      </w:r>
      <w:r>
        <w:rPr>
          <w:color w:val="000000" w:themeColor="text1"/>
        </w:rPr>
        <w:t xml:space="preserve"> a must, just an idea. We do not believe is prescribing strict, restrictive meal plans. These are just some ideas to get you going. Use your My Transphormation App, our Facebook Group, and your Coach for more recipes, ideas, and such. </w:t>
      </w:r>
    </w:p>
    <w:p w14:paraId="36167875" w14:textId="438AD5B0" w:rsidR="004D596B" w:rsidRDefault="004D596B" w:rsidP="00F25AD4">
      <w:pPr>
        <w:jc w:val="center"/>
        <w:rPr>
          <w:color w:val="000000" w:themeColor="text1"/>
        </w:rPr>
      </w:pPr>
      <w:r>
        <w:rPr>
          <w:color w:val="000000" w:themeColor="text1"/>
        </w:rPr>
        <w:t>– Love, Ami Davis, CEO, Lead Coach of Acadami Fitness</w:t>
      </w:r>
    </w:p>
    <w:p w14:paraId="1717F387" w14:textId="77777777" w:rsidR="004D596B" w:rsidRDefault="004D596B" w:rsidP="004D596B">
      <w:pPr>
        <w:rPr>
          <w:color w:val="000000" w:themeColor="text1"/>
        </w:rPr>
      </w:pPr>
    </w:p>
    <w:p w14:paraId="0CE63F6A" w14:textId="0C502063" w:rsidR="008A38F4" w:rsidRDefault="008A38F4" w:rsidP="008A38F4">
      <w:pPr>
        <w:jc w:val="center"/>
        <w:rPr>
          <w:b/>
          <w:bCs/>
          <w:color w:val="000000" w:themeColor="text1"/>
          <w:u w:val="single"/>
        </w:rPr>
      </w:pPr>
    </w:p>
    <w:p w14:paraId="78F72F6F" w14:textId="3DE3A6E1" w:rsidR="00F25AD4" w:rsidRDefault="00F25AD4" w:rsidP="008A38F4">
      <w:pPr>
        <w:jc w:val="center"/>
        <w:rPr>
          <w:b/>
          <w:bCs/>
          <w:color w:val="000000" w:themeColor="text1"/>
          <w:u w:val="single"/>
        </w:rPr>
      </w:pPr>
    </w:p>
    <w:p w14:paraId="6185D709" w14:textId="6697512E" w:rsidR="00F25AD4" w:rsidRDefault="00F25AD4" w:rsidP="008A38F4">
      <w:pPr>
        <w:jc w:val="center"/>
        <w:rPr>
          <w:b/>
          <w:bCs/>
          <w:color w:val="000000" w:themeColor="text1"/>
          <w:u w:val="single"/>
        </w:rPr>
      </w:pPr>
    </w:p>
    <w:p w14:paraId="5612348A" w14:textId="13768261" w:rsidR="00F25AD4" w:rsidRDefault="00F25AD4" w:rsidP="008A38F4">
      <w:pPr>
        <w:jc w:val="center"/>
        <w:rPr>
          <w:b/>
          <w:bCs/>
          <w:color w:val="000000" w:themeColor="text1"/>
          <w:u w:val="single"/>
        </w:rPr>
      </w:pPr>
    </w:p>
    <w:p w14:paraId="44747A76" w14:textId="77777777" w:rsidR="00F25AD4" w:rsidRDefault="00F25AD4" w:rsidP="008A38F4">
      <w:pPr>
        <w:jc w:val="center"/>
        <w:rPr>
          <w:b/>
          <w:bCs/>
          <w:color w:val="000000" w:themeColor="text1"/>
          <w:u w:val="single"/>
        </w:rPr>
      </w:pPr>
    </w:p>
    <w:p w14:paraId="781B6FEA" w14:textId="77777777" w:rsidR="008A38F4" w:rsidRDefault="008A38F4" w:rsidP="008A38F4">
      <w:pPr>
        <w:jc w:val="center"/>
        <w:rPr>
          <w:b/>
          <w:bCs/>
          <w:color w:val="000000" w:themeColor="text1"/>
          <w:u w:val="single"/>
        </w:rPr>
      </w:pPr>
    </w:p>
    <w:p w14:paraId="4FA15CDE" w14:textId="19530B6B" w:rsidR="008A38F4" w:rsidRDefault="008A38F4" w:rsidP="008A38F4">
      <w:pPr>
        <w:rPr>
          <w:b/>
          <w:bCs/>
          <w:color w:val="000000" w:themeColor="text1"/>
          <w:u w:val="single"/>
        </w:rPr>
      </w:pPr>
    </w:p>
    <w:p w14:paraId="7C748A09" w14:textId="77777777" w:rsidR="008A38F4" w:rsidRDefault="008A38F4" w:rsidP="008A38F4">
      <w:pPr>
        <w:rPr>
          <w:b/>
          <w:bCs/>
          <w:color w:val="000000" w:themeColor="text1"/>
          <w:u w:val="single"/>
        </w:rPr>
      </w:pPr>
    </w:p>
    <w:p w14:paraId="1DE06FDC" w14:textId="77777777" w:rsidR="008A38F4" w:rsidRDefault="008A38F4" w:rsidP="00F31A2E">
      <w:pPr>
        <w:pStyle w:val="ListParagraph"/>
        <w:jc w:val="center"/>
        <w:rPr>
          <w:b/>
          <w:bCs/>
          <w:color w:val="000000" w:themeColor="text1"/>
          <w:u w:val="single"/>
        </w:rPr>
      </w:pPr>
      <w:r>
        <w:rPr>
          <w:b/>
          <w:bCs/>
          <w:color w:val="000000" w:themeColor="text1"/>
          <w:u w:val="single"/>
        </w:rPr>
        <w:lastRenderedPageBreak/>
        <w:t>Training Day</w:t>
      </w:r>
      <w:r w:rsidR="00F31A2E">
        <w:rPr>
          <w:b/>
          <w:bCs/>
          <w:color w:val="000000" w:themeColor="text1"/>
          <w:u w:val="single"/>
        </w:rPr>
        <w:t xml:space="preserve"> Example</w:t>
      </w:r>
    </w:p>
    <w:p w14:paraId="463016AD" w14:textId="287B5414" w:rsidR="00F31A2E" w:rsidRPr="00F31A2E" w:rsidRDefault="00F31A2E" w:rsidP="00F31A2E">
      <w:pPr>
        <w:ind w:left="360"/>
        <w:jc w:val="center"/>
        <w:rPr>
          <w:color w:val="000000" w:themeColor="text1"/>
        </w:rPr>
      </w:pPr>
      <w:r w:rsidRPr="00F31A2E">
        <w:rPr>
          <w:color w:val="000000" w:themeColor="text1"/>
        </w:rPr>
        <w:t>(On non-training days, you will be able to have an addition</w:t>
      </w:r>
      <w:r w:rsidR="008858A3">
        <w:rPr>
          <w:color w:val="000000" w:themeColor="text1"/>
        </w:rPr>
        <w:t>al</w:t>
      </w:r>
      <w:r w:rsidRPr="00F31A2E">
        <w:rPr>
          <w:color w:val="000000" w:themeColor="text1"/>
        </w:rPr>
        <w:t xml:space="preserve"> meat and veggie meal)</w:t>
      </w:r>
    </w:p>
    <w:p w14:paraId="3DE2B6D3" w14:textId="5C6D7E91" w:rsidR="008A38F4" w:rsidRDefault="00BF1114" w:rsidP="00BF1114">
      <w:pPr>
        <w:pStyle w:val="ListParagraph"/>
        <w:jc w:val="center"/>
        <w:rPr>
          <w:color w:val="000000" w:themeColor="text1"/>
        </w:rPr>
      </w:pPr>
      <w:r>
        <w:rPr>
          <w:color w:val="000000" w:themeColor="text1"/>
        </w:rPr>
        <w:t>Goals: 115g protein; 100g carbs; 40g fat</w:t>
      </w:r>
    </w:p>
    <w:p w14:paraId="6F9D600F" w14:textId="77777777" w:rsidR="00F25AD4" w:rsidRPr="00BF1114" w:rsidRDefault="00F25AD4" w:rsidP="00BF1114">
      <w:pPr>
        <w:pStyle w:val="ListParagraph"/>
        <w:jc w:val="center"/>
        <w:rPr>
          <w:color w:val="000000" w:themeColor="text1"/>
        </w:rPr>
      </w:pPr>
    </w:p>
    <w:p w14:paraId="3D8C9D89" w14:textId="1643CE43" w:rsidR="008A38F4" w:rsidRPr="008A38F4" w:rsidRDefault="008A38F4" w:rsidP="008A38F4">
      <w:pPr>
        <w:jc w:val="center"/>
        <w:rPr>
          <w:b/>
          <w:bCs/>
          <w:color w:val="000000" w:themeColor="text1"/>
          <w:u w:val="single"/>
        </w:rPr>
      </w:pPr>
      <w:r w:rsidRPr="008A38F4">
        <w:rPr>
          <w:b/>
          <w:bCs/>
          <w:color w:val="000000" w:themeColor="text1"/>
          <w:u w:val="single"/>
        </w:rPr>
        <w:t>For those that don’t really like to eat first thing in the morning, do this:</w:t>
      </w:r>
    </w:p>
    <w:p w14:paraId="210AAE6D" w14:textId="5CA631CD" w:rsidR="00F25AD4" w:rsidRDefault="004D596B" w:rsidP="00F25AD4">
      <w:pPr>
        <w:jc w:val="center"/>
        <w:rPr>
          <w:color w:val="7030A0"/>
        </w:rPr>
      </w:pPr>
      <w:r>
        <w:rPr>
          <w:color w:val="000000" w:themeColor="text1"/>
        </w:rPr>
        <w:t xml:space="preserve">6:00 AM </w:t>
      </w:r>
      <w:r w:rsidRPr="008A38F4">
        <w:rPr>
          <w:color w:val="7030A0"/>
        </w:rPr>
        <w:t xml:space="preserve">Meal </w:t>
      </w:r>
      <w:r w:rsidR="008A38F4" w:rsidRPr="008A38F4">
        <w:rPr>
          <w:color w:val="7030A0"/>
        </w:rPr>
        <w:t>A</w:t>
      </w:r>
      <w:r w:rsidRPr="008A38F4">
        <w:rPr>
          <w:color w:val="7030A0"/>
        </w:rPr>
        <w:t>)</w:t>
      </w:r>
    </w:p>
    <w:p w14:paraId="5684654A" w14:textId="037B020F" w:rsidR="004D596B" w:rsidRDefault="004D596B" w:rsidP="004D596B">
      <w:pPr>
        <w:rPr>
          <w:color w:val="000000" w:themeColor="text1"/>
        </w:rPr>
      </w:pPr>
      <w:r>
        <w:rPr>
          <w:color w:val="000000" w:themeColor="text1"/>
        </w:rPr>
        <w:t>An apple</w:t>
      </w:r>
      <w:r w:rsidR="006015BC">
        <w:rPr>
          <w:color w:val="000000" w:themeColor="text1"/>
        </w:rPr>
        <w:t xml:space="preserve"> with 1 tbsp peanut butter</w:t>
      </w:r>
      <w:r>
        <w:rPr>
          <w:color w:val="000000" w:themeColor="text1"/>
        </w:rPr>
        <w:t>; coffee</w:t>
      </w:r>
      <w:r w:rsidR="00FB2091">
        <w:rPr>
          <w:color w:val="000000" w:themeColor="text1"/>
        </w:rPr>
        <w:t xml:space="preserve"> if you want</w:t>
      </w:r>
      <w:r>
        <w:rPr>
          <w:color w:val="000000" w:themeColor="text1"/>
        </w:rPr>
        <w:t xml:space="preserve">; </w:t>
      </w:r>
      <w:r w:rsidR="006015BC">
        <w:rPr>
          <w:color w:val="000000" w:themeColor="text1"/>
        </w:rPr>
        <w:t xml:space="preserve">¾ </w:t>
      </w:r>
      <w:r>
        <w:rPr>
          <w:color w:val="000000" w:themeColor="text1"/>
        </w:rPr>
        <w:t>scoop Level 1 either in the coffee or with water as a shake.</w:t>
      </w:r>
    </w:p>
    <w:p w14:paraId="302E9D87" w14:textId="64A34390" w:rsidR="004D596B" w:rsidRDefault="004D596B" w:rsidP="004D596B">
      <w:pPr>
        <w:rPr>
          <w:color w:val="000000" w:themeColor="text1"/>
        </w:rPr>
      </w:pPr>
      <w:r>
        <w:rPr>
          <w:color w:val="000000" w:themeColor="text1"/>
        </w:rPr>
        <w:t xml:space="preserve">Macros: </w:t>
      </w:r>
      <w:r w:rsidR="006015BC">
        <w:rPr>
          <w:color w:val="000000" w:themeColor="text1"/>
        </w:rPr>
        <w:t>22</w:t>
      </w:r>
      <w:r>
        <w:rPr>
          <w:color w:val="000000" w:themeColor="text1"/>
        </w:rPr>
        <w:t>g protein; 3</w:t>
      </w:r>
      <w:r w:rsidR="006015BC">
        <w:rPr>
          <w:color w:val="000000" w:themeColor="text1"/>
        </w:rPr>
        <w:t>2.6</w:t>
      </w:r>
      <w:r>
        <w:rPr>
          <w:color w:val="000000" w:themeColor="text1"/>
        </w:rPr>
        <w:t xml:space="preserve">g carbs; </w:t>
      </w:r>
      <w:r w:rsidR="006015BC">
        <w:rPr>
          <w:color w:val="000000" w:themeColor="text1"/>
        </w:rPr>
        <w:t>11.1</w:t>
      </w:r>
      <w:r>
        <w:rPr>
          <w:color w:val="000000" w:themeColor="text1"/>
        </w:rPr>
        <w:t xml:space="preserve">g fat (total calories: </w:t>
      </w:r>
      <w:r w:rsidR="006015BC">
        <w:rPr>
          <w:color w:val="000000" w:themeColor="text1"/>
        </w:rPr>
        <w:t>302</w:t>
      </w:r>
      <w:r>
        <w:rPr>
          <w:color w:val="000000" w:themeColor="text1"/>
        </w:rPr>
        <w:t>)</w:t>
      </w:r>
    </w:p>
    <w:p w14:paraId="382772D7" w14:textId="43F37AE2" w:rsidR="00F25AD4" w:rsidRDefault="00F25AD4" w:rsidP="004D596B">
      <w:pPr>
        <w:rPr>
          <w:color w:val="000000" w:themeColor="text1"/>
        </w:rPr>
      </w:pPr>
    </w:p>
    <w:p w14:paraId="075E0F20" w14:textId="77777777" w:rsidR="008A38F4" w:rsidRDefault="008A38F4" w:rsidP="008A38F4">
      <w:pPr>
        <w:jc w:val="center"/>
        <w:rPr>
          <w:b/>
          <w:bCs/>
          <w:color w:val="000000" w:themeColor="text1"/>
          <w:u w:val="single"/>
        </w:rPr>
      </w:pPr>
      <w:r w:rsidRPr="008A38F4">
        <w:rPr>
          <w:b/>
          <w:bCs/>
          <w:color w:val="000000" w:themeColor="text1"/>
          <w:u w:val="single"/>
        </w:rPr>
        <w:t>OR</w:t>
      </w:r>
      <w:r>
        <w:rPr>
          <w:b/>
          <w:bCs/>
          <w:color w:val="000000" w:themeColor="text1"/>
          <w:u w:val="single"/>
        </w:rPr>
        <w:t xml:space="preserve"> – NOT BOTH; </w:t>
      </w:r>
    </w:p>
    <w:p w14:paraId="3E76F240" w14:textId="27B71C8B" w:rsidR="004D596B" w:rsidRPr="008A38F4" w:rsidRDefault="008A38F4" w:rsidP="008A38F4">
      <w:pPr>
        <w:jc w:val="center"/>
        <w:rPr>
          <w:b/>
          <w:bCs/>
          <w:color w:val="000000" w:themeColor="text1"/>
          <w:u w:val="single"/>
        </w:rPr>
      </w:pPr>
      <w:r>
        <w:rPr>
          <w:b/>
          <w:bCs/>
          <w:color w:val="000000" w:themeColor="text1"/>
          <w:u w:val="single"/>
        </w:rPr>
        <w:t>for those that like to eat first thing, do this:</w:t>
      </w:r>
    </w:p>
    <w:p w14:paraId="6C3491C4" w14:textId="59B700CA" w:rsidR="00F25AD4" w:rsidRDefault="008A38F4" w:rsidP="00F25AD4">
      <w:pPr>
        <w:jc w:val="center"/>
        <w:rPr>
          <w:color w:val="2F5496" w:themeColor="accent1" w:themeShade="BF"/>
        </w:rPr>
      </w:pPr>
      <w:r>
        <w:rPr>
          <w:color w:val="000000" w:themeColor="text1"/>
        </w:rPr>
        <w:t>6</w:t>
      </w:r>
      <w:r w:rsidR="004D596B">
        <w:rPr>
          <w:color w:val="000000" w:themeColor="text1"/>
        </w:rPr>
        <w:t xml:space="preserve">:00 AM </w:t>
      </w:r>
      <w:r w:rsidR="004D596B" w:rsidRPr="008A38F4">
        <w:rPr>
          <w:color w:val="2F5496" w:themeColor="accent1" w:themeShade="BF"/>
        </w:rPr>
        <w:t xml:space="preserve">Meal </w:t>
      </w:r>
      <w:r w:rsidRPr="008A38F4">
        <w:rPr>
          <w:color w:val="2F5496" w:themeColor="accent1" w:themeShade="BF"/>
        </w:rPr>
        <w:t>B</w:t>
      </w:r>
      <w:r w:rsidR="004D596B" w:rsidRPr="008A38F4">
        <w:rPr>
          <w:color w:val="2F5496" w:themeColor="accent1" w:themeShade="BF"/>
        </w:rPr>
        <w:t>)</w:t>
      </w:r>
    </w:p>
    <w:p w14:paraId="743860DB" w14:textId="44DB6A47" w:rsidR="004D596B" w:rsidRDefault="004D596B" w:rsidP="004D596B">
      <w:pPr>
        <w:rPr>
          <w:color w:val="000000" w:themeColor="text1"/>
        </w:rPr>
      </w:pPr>
      <w:r>
        <w:rPr>
          <w:color w:val="000000" w:themeColor="text1"/>
        </w:rPr>
        <w:t>1 large, whole egg with ½ cup liquid egg whites</w:t>
      </w:r>
      <w:r w:rsidR="003C1781">
        <w:rPr>
          <w:color w:val="000000" w:themeColor="text1"/>
        </w:rPr>
        <w:t xml:space="preserve">; </w:t>
      </w:r>
      <w:r>
        <w:rPr>
          <w:color w:val="000000" w:themeColor="text1"/>
        </w:rPr>
        <w:t xml:space="preserve">2 slices: Killer Dave’s 21 Grain </w:t>
      </w:r>
      <w:r w:rsidRPr="004D596B">
        <w:rPr>
          <w:b/>
          <w:bCs/>
          <w:color w:val="000000" w:themeColor="text1"/>
        </w:rPr>
        <w:t>thin sliced</w:t>
      </w:r>
      <w:r>
        <w:rPr>
          <w:color w:val="000000" w:themeColor="text1"/>
        </w:rPr>
        <w:t xml:space="preserve"> toast with ½ tbsp </w:t>
      </w:r>
      <w:proofErr w:type="spellStart"/>
      <w:r>
        <w:rPr>
          <w:color w:val="000000" w:themeColor="text1"/>
        </w:rPr>
        <w:t>Kerrygold</w:t>
      </w:r>
      <w:proofErr w:type="spellEnd"/>
      <w:r>
        <w:rPr>
          <w:color w:val="000000" w:themeColor="text1"/>
        </w:rPr>
        <w:t xml:space="preserve"> butter</w:t>
      </w:r>
    </w:p>
    <w:p w14:paraId="31E8A912" w14:textId="6C2E697A" w:rsidR="004D596B" w:rsidRDefault="004D596B" w:rsidP="004D596B">
      <w:pPr>
        <w:rPr>
          <w:color w:val="000000" w:themeColor="text1"/>
        </w:rPr>
      </w:pPr>
      <w:r>
        <w:rPr>
          <w:color w:val="000000" w:themeColor="text1"/>
        </w:rPr>
        <w:t xml:space="preserve">Macros: </w:t>
      </w:r>
      <w:r w:rsidR="003C1781">
        <w:rPr>
          <w:color w:val="000000" w:themeColor="text1"/>
        </w:rPr>
        <w:t>25.3</w:t>
      </w:r>
      <w:r>
        <w:rPr>
          <w:color w:val="000000" w:themeColor="text1"/>
        </w:rPr>
        <w:t>g protein; 25.</w:t>
      </w:r>
      <w:r w:rsidR="003C1781">
        <w:rPr>
          <w:color w:val="000000" w:themeColor="text1"/>
        </w:rPr>
        <w:t>3</w:t>
      </w:r>
      <w:r>
        <w:rPr>
          <w:color w:val="000000" w:themeColor="text1"/>
        </w:rPr>
        <w:t xml:space="preserve">g carbs; </w:t>
      </w:r>
      <w:r w:rsidR="003C1781">
        <w:rPr>
          <w:color w:val="000000" w:themeColor="text1"/>
        </w:rPr>
        <w:t>12.5</w:t>
      </w:r>
      <w:r>
        <w:rPr>
          <w:color w:val="000000" w:themeColor="text1"/>
        </w:rPr>
        <w:t xml:space="preserve">g fat (total calories: </w:t>
      </w:r>
      <w:r w:rsidR="003C1781">
        <w:rPr>
          <w:color w:val="000000" w:themeColor="text1"/>
        </w:rPr>
        <w:t>304</w:t>
      </w:r>
      <w:r w:rsidR="008A38F4">
        <w:rPr>
          <w:color w:val="000000" w:themeColor="text1"/>
        </w:rPr>
        <w:t>)</w:t>
      </w:r>
    </w:p>
    <w:p w14:paraId="631D9D4B" w14:textId="4CEFADC6" w:rsidR="004D596B" w:rsidRDefault="004D596B" w:rsidP="004D596B">
      <w:pPr>
        <w:rPr>
          <w:color w:val="000000" w:themeColor="text1"/>
        </w:rPr>
      </w:pPr>
    </w:p>
    <w:p w14:paraId="103DC4D4" w14:textId="46CA4707" w:rsidR="00F25AD4" w:rsidRDefault="008A38F4" w:rsidP="00F25AD4">
      <w:pPr>
        <w:jc w:val="center"/>
        <w:rPr>
          <w:color w:val="000000" w:themeColor="text1"/>
        </w:rPr>
      </w:pPr>
      <w:r>
        <w:rPr>
          <w:color w:val="000000" w:themeColor="text1"/>
        </w:rPr>
        <w:t>12</w:t>
      </w:r>
      <w:r w:rsidR="004D596B">
        <w:rPr>
          <w:color w:val="000000" w:themeColor="text1"/>
        </w:rPr>
        <w:t>:00 PM</w:t>
      </w:r>
    </w:p>
    <w:p w14:paraId="022840C2" w14:textId="1C70035D" w:rsidR="004D596B" w:rsidRDefault="004D596B" w:rsidP="004D596B">
      <w:pPr>
        <w:rPr>
          <w:color w:val="000000" w:themeColor="text1"/>
        </w:rPr>
      </w:pPr>
      <w:r>
        <w:rPr>
          <w:color w:val="000000" w:themeColor="text1"/>
        </w:rPr>
        <w:t>Salad</w:t>
      </w:r>
      <w:r w:rsidR="004A3D5E">
        <w:rPr>
          <w:color w:val="000000" w:themeColor="text1"/>
        </w:rPr>
        <w:t xml:space="preserve"> (3 cups of any lettuce mix)</w:t>
      </w:r>
      <w:r>
        <w:rPr>
          <w:color w:val="000000" w:themeColor="text1"/>
        </w:rPr>
        <w:t xml:space="preserve"> with </w:t>
      </w:r>
      <w:r w:rsidR="006015BC">
        <w:rPr>
          <w:color w:val="000000" w:themeColor="text1"/>
        </w:rPr>
        <w:t>2</w:t>
      </w:r>
      <w:r>
        <w:rPr>
          <w:color w:val="000000" w:themeColor="text1"/>
        </w:rPr>
        <w:t xml:space="preserve">oz grilled chicken; </w:t>
      </w:r>
      <w:r w:rsidR="008A38F4">
        <w:rPr>
          <w:color w:val="000000" w:themeColor="text1"/>
        </w:rPr>
        <w:t>½ cup diced</w:t>
      </w:r>
      <w:r>
        <w:rPr>
          <w:color w:val="000000" w:themeColor="text1"/>
        </w:rPr>
        <w:t xml:space="preserve"> tomato,</w:t>
      </w:r>
      <w:r w:rsidR="008A38F4">
        <w:rPr>
          <w:color w:val="000000" w:themeColor="text1"/>
        </w:rPr>
        <w:t xml:space="preserve"> 1 cup sliced </w:t>
      </w:r>
      <w:r>
        <w:rPr>
          <w:color w:val="000000" w:themeColor="text1"/>
        </w:rPr>
        <w:t xml:space="preserve">cucumber; 1 hard-boiled egg; </w:t>
      </w:r>
      <w:r w:rsidR="006015BC">
        <w:rPr>
          <w:color w:val="000000" w:themeColor="text1"/>
        </w:rPr>
        <w:t>3</w:t>
      </w:r>
      <w:r w:rsidR="008A38F4">
        <w:rPr>
          <w:color w:val="000000" w:themeColor="text1"/>
        </w:rPr>
        <w:t xml:space="preserve"> tbsp Hidden Valley Light Ranch Dressing</w:t>
      </w:r>
    </w:p>
    <w:p w14:paraId="5D490547" w14:textId="5126DA2F" w:rsidR="004D596B" w:rsidRDefault="004D596B" w:rsidP="004D596B">
      <w:pPr>
        <w:rPr>
          <w:color w:val="000000" w:themeColor="text1"/>
        </w:rPr>
      </w:pPr>
      <w:r>
        <w:rPr>
          <w:color w:val="000000" w:themeColor="text1"/>
        </w:rPr>
        <w:t xml:space="preserve">Macros: </w:t>
      </w:r>
      <w:r w:rsidR="006015BC">
        <w:rPr>
          <w:color w:val="000000" w:themeColor="text1"/>
        </w:rPr>
        <w:t>27.6</w:t>
      </w:r>
      <w:r w:rsidR="008A38F4">
        <w:rPr>
          <w:color w:val="000000" w:themeColor="text1"/>
        </w:rPr>
        <w:t xml:space="preserve">g protein; </w:t>
      </w:r>
      <w:r w:rsidR="006015BC">
        <w:rPr>
          <w:color w:val="000000" w:themeColor="text1"/>
        </w:rPr>
        <w:t>17.7</w:t>
      </w:r>
      <w:r w:rsidR="008A38F4">
        <w:rPr>
          <w:color w:val="000000" w:themeColor="text1"/>
        </w:rPr>
        <w:t xml:space="preserve">g carbs; </w:t>
      </w:r>
      <w:r w:rsidR="006015BC">
        <w:rPr>
          <w:color w:val="000000" w:themeColor="text1"/>
        </w:rPr>
        <w:t>17.1</w:t>
      </w:r>
      <w:r w:rsidR="008A38F4">
        <w:rPr>
          <w:color w:val="000000" w:themeColor="text1"/>
        </w:rPr>
        <w:t xml:space="preserve">g fat (total calories: </w:t>
      </w:r>
      <w:r w:rsidR="006015BC">
        <w:rPr>
          <w:color w:val="000000" w:themeColor="text1"/>
        </w:rPr>
        <w:t>324</w:t>
      </w:r>
      <w:r w:rsidR="008A38F4">
        <w:rPr>
          <w:color w:val="000000" w:themeColor="text1"/>
        </w:rPr>
        <w:t>)</w:t>
      </w:r>
    </w:p>
    <w:p w14:paraId="5A8D2719" w14:textId="7421C4BE" w:rsidR="00F25AD4" w:rsidRDefault="00F25AD4" w:rsidP="004D596B">
      <w:pPr>
        <w:rPr>
          <w:color w:val="000000" w:themeColor="text1"/>
        </w:rPr>
      </w:pPr>
    </w:p>
    <w:p w14:paraId="6298D6A9" w14:textId="760DBA82" w:rsidR="00F25AD4" w:rsidRDefault="00F25AD4" w:rsidP="00F25AD4">
      <w:pPr>
        <w:jc w:val="center"/>
        <w:rPr>
          <w:color w:val="000000" w:themeColor="text1"/>
        </w:rPr>
      </w:pPr>
      <w:r w:rsidRPr="00F25AD4">
        <w:rPr>
          <w:color w:val="000000" w:themeColor="text1"/>
        </w:rPr>
        <w:t>3:00 PM</w:t>
      </w:r>
    </w:p>
    <w:p w14:paraId="78172A0A" w14:textId="5A6FD9F2" w:rsidR="00F25AD4" w:rsidRDefault="00F25AD4" w:rsidP="00F25AD4">
      <w:pPr>
        <w:rPr>
          <w:color w:val="000000" w:themeColor="text1"/>
        </w:rPr>
      </w:pPr>
      <w:r>
        <w:rPr>
          <w:color w:val="000000" w:themeColor="text1"/>
        </w:rPr>
        <w:t>Level 1 Shake – ¾ scoop</w:t>
      </w:r>
    </w:p>
    <w:p w14:paraId="4E85A4FC" w14:textId="7154EB4D" w:rsidR="00F25AD4" w:rsidRDefault="00F25AD4" w:rsidP="004D596B">
      <w:pPr>
        <w:rPr>
          <w:color w:val="000000" w:themeColor="text1"/>
        </w:rPr>
      </w:pPr>
      <w:r>
        <w:rPr>
          <w:color w:val="000000" w:themeColor="text1"/>
        </w:rPr>
        <w:t>Macros: 24g protein; 6g carbs; 3g fat (total calories: 150)</w:t>
      </w:r>
    </w:p>
    <w:p w14:paraId="61D3E92C" w14:textId="07D95B60" w:rsidR="00040365" w:rsidRDefault="00040365" w:rsidP="004D596B">
      <w:pPr>
        <w:rPr>
          <w:color w:val="000000" w:themeColor="text1"/>
        </w:rPr>
      </w:pPr>
      <w:r>
        <w:rPr>
          <w:color w:val="000000" w:themeColor="text1"/>
        </w:rPr>
        <w:t>OR</w:t>
      </w:r>
    </w:p>
    <w:p w14:paraId="6A9AFB8C" w14:textId="5E449710" w:rsidR="00040365" w:rsidRDefault="00040365" w:rsidP="00040365">
      <w:pPr>
        <w:rPr>
          <w:color w:val="000000" w:themeColor="text1"/>
        </w:rPr>
      </w:pPr>
      <w:r>
        <w:rPr>
          <w:color w:val="000000" w:themeColor="text1"/>
        </w:rPr>
        <w:t>1 cup Oikos Triple Zero yogurt with ½ cup blueberries + 4 strawberries (any berries)</w:t>
      </w:r>
    </w:p>
    <w:p w14:paraId="56B10EC9" w14:textId="77777777" w:rsidR="00040365" w:rsidRDefault="00040365" w:rsidP="00040365">
      <w:pPr>
        <w:rPr>
          <w:color w:val="000000" w:themeColor="text1"/>
        </w:rPr>
      </w:pPr>
      <w:r>
        <w:rPr>
          <w:color w:val="000000" w:themeColor="text1"/>
        </w:rPr>
        <w:t>Macros: 15.9g protein; 27.4g carbs; 0.4g fat (total calories: 168)</w:t>
      </w:r>
    </w:p>
    <w:p w14:paraId="555C547A" w14:textId="77777777" w:rsidR="004D596B" w:rsidRDefault="004D596B" w:rsidP="004D596B">
      <w:pPr>
        <w:rPr>
          <w:color w:val="000000" w:themeColor="text1"/>
        </w:rPr>
      </w:pPr>
    </w:p>
    <w:p w14:paraId="631E7E7A" w14:textId="07B91214" w:rsidR="00F25AD4" w:rsidRDefault="004D596B" w:rsidP="00F25AD4">
      <w:pPr>
        <w:jc w:val="center"/>
        <w:rPr>
          <w:color w:val="000000" w:themeColor="text1"/>
        </w:rPr>
      </w:pPr>
      <w:r>
        <w:rPr>
          <w:color w:val="000000" w:themeColor="text1"/>
        </w:rPr>
        <w:t>6:00 PM (after your resistance training session):</w:t>
      </w:r>
    </w:p>
    <w:p w14:paraId="5221BB70" w14:textId="294F528C" w:rsidR="004D596B" w:rsidRDefault="004D596B" w:rsidP="004D596B">
      <w:pPr>
        <w:rPr>
          <w:color w:val="000000" w:themeColor="text1"/>
        </w:rPr>
      </w:pPr>
      <w:r>
        <w:rPr>
          <w:color w:val="000000" w:themeColor="text1"/>
        </w:rPr>
        <w:t>1 scoop Phormula 1 + ½ scoop Ignition (optional 1 scoop of 5g Creatine Monohydrate)</w:t>
      </w:r>
    </w:p>
    <w:p w14:paraId="73209FD6" w14:textId="77777777" w:rsidR="004D596B" w:rsidRDefault="004D596B" w:rsidP="004D596B">
      <w:pPr>
        <w:rPr>
          <w:color w:val="000000" w:themeColor="text1"/>
        </w:rPr>
      </w:pPr>
      <w:r>
        <w:rPr>
          <w:color w:val="000000" w:themeColor="text1"/>
        </w:rPr>
        <w:t>Macros: 20g protein; 26g carbs; 1g fat (total calories: 192)</w:t>
      </w:r>
    </w:p>
    <w:p w14:paraId="45A0C103" w14:textId="77777777" w:rsidR="008A38F4" w:rsidRDefault="008A38F4" w:rsidP="004D596B">
      <w:pPr>
        <w:rPr>
          <w:color w:val="000000" w:themeColor="text1"/>
        </w:rPr>
      </w:pPr>
    </w:p>
    <w:p w14:paraId="364FAA91" w14:textId="61F73EB0" w:rsidR="00F25AD4" w:rsidRDefault="004D596B" w:rsidP="00F25AD4">
      <w:pPr>
        <w:jc w:val="center"/>
        <w:rPr>
          <w:color w:val="000000" w:themeColor="text1"/>
        </w:rPr>
      </w:pPr>
      <w:r>
        <w:rPr>
          <w:color w:val="000000" w:themeColor="text1"/>
        </w:rPr>
        <w:t>7:00</w:t>
      </w:r>
      <w:r w:rsidR="004A3D5E">
        <w:rPr>
          <w:color w:val="000000" w:themeColor="text1"/>
        </w:rPr>
        <w:t xml:space="preserve"> </w:t>
      </w:r>
      <w:r>
        <w:rPr>
          <w:color w:val="000000" w:themeColor="text1"/>
        </w:rPr>
        <w:t>PM</w:t>
      </w:r>
    </w:p>
    <w:p w14:paraId="1326FBFD" w14:textId="37C90849" w:rsidR="003C1781" w:rsidRDefault="003C1781" w:rsidP="004D596B">
      <w:pPr>
        <w:rPr>
          <w:color w:val="000000" w:themeColor="text1"/>
        </w:rPr>
      </w:pPr>
      <w:r>
        <w:rPr>
          <w:color w:val="000000" w:themeColor="text1"/>
        </w:rPr>
        <w:t>2</w:t>
      </w:r>
      <w:r w:rsidR="00FB2091">
        <w:rPr>
          <w:color w:val="000000" w:themeColor="text1"/>
        </w:rPr>
        <w:t>oz grilled/baked salmon or chicken breast/ground turkey/turkey patty;</w:t>
      </w:r>
      <w:r>
        <w:rPr>
          <w:color w:val="000000" w:themeColor="text1"/>
        </w:rPr>
        <w:t xml:space="preserve"> </w:t>
      </w:r>
    </w:p>
    <w:p w14:paraId="351F8848" w14:textId="4F628F79" w:rsidR="004D596B" w:rsidRDefault="003C1781" w:rsidP="004D596B">
      <w:pPr>
        <w:rPr>
          <w:color w:val="000000" w:themeColor="text1"/>
        </w:rPr>
      </w:pPr>
      <w:r>
        <w:rPr>
          <w:color w:val="000000" w:themeColor="text1"/>
        </w:rPr>
        <w:t>Mix of 1 cup cauliflower rice +</w:t>
      </w:r>
      <w:r w:rsidR="00FB2091">
        <w:rPr>
          <w:color w:val="000000" w:themeColor="text1"/>
        </w:rPr>
        <w:t xml:space="preserve"> </w:t>
      </w:r>
      <w:r>
        <w:rPr>
          <w:color w:val="000000" w:themeColor="text1"/>
        </w:rPr>
        <w:t xml:space="preserve">¼ </w:t>
      </w:r>
      <w:r w:rsidR="00FB2091">
        <w:rPr>
          <w:color w:val="000000" w:themeColor="text1"/>
        </w:rPr>
        <w:t>cup brown rice &amp; quinoa; 2 cup “free veggie” of choice (see below)</w:t>
      </w:r>
    </w:p>
    <w:p w14:paraId="03B44537" w14:textId="77777777" w:rsidR="00F25AD4" w:rsidRDefault="004D596B" w:rsidP="004D596B">
      <w:pPr>
        <w:rPr>
          <w:color w:val="000000" w:themeColor="text1"/>
        </w:rPr>
      </w:pPr>
      <w:r>
        <w:rPr>
          <w:color w:val="000000" w:themeColor="text1"/>
        </w:rPr>
        <w:t>Macros:</w:t>
      </w:r>
      <w:r w:rsidR="00FB2091">
        <w:rPr>
          <w:color w:val="000000" w:themeColor="text1"/>
        </w:rPr>
        <w:t xml:space="preserve"> </w:t>
      </w:r>
    </w:p>
    <w:p w14:paraId="15BC0E52" w14:textId="652CD355" w:rsidR="00FB2091" w:rsidRDefault="003C1781" w:rsidP="004D596B">
      <w:pPr>
        <w:rPr>
          <w:color w:val="000000" w:themeColor="text1"/>
        </w:rPr>
      </w:pPr>
      <w:r>
        <w:rPr>
          <w:color w:val="000000" w:themeColor="text1"/>
        </w:rPr>
        <w:t xml:space="preserve">2oz </w:t>
      </w:r>
      <w:r w:rsidR="00FB2091">
        <w:rPr>
          <w:color w:val="000000" w:themeColor="text1"/>
        </w:rPr>
        <w:t xml:space="preserve">Salmon – </w:t>
      </w:r>
      <w:r>
        <w:rPr>
          <w:color w:val="000000" w:themeColor="text1"/>
        </w:rPr>
        <w:t>24.8</w:t>
      </w:r>
      <w:r w:rsidR="00FB2091">
        <w:rPr>
          <w:color w:val="000000" w:themeColor="text1"/>
        </w:rPr>
        <w:t xml:space="preserve">g protein; </w:t>
      </w:r>
      <w:r>
        <w:rPr>
          <w:color w:val="000000" w:themeColor="text1"/>
        </w:rPr>
        <w:t>27.9g</w:t>
      </w:r>
      <w:r w:rsidR="00FB2091">
        <w:rPr>
          <w:color w:val="000000" w:themeColor="text1"/>
        </w:rPr>
        <w:t xml:space="preserve"> carbs; </w:t>
      </w:r>
      <w:r>
        <w:rPr>
          <w:color w:val="000000" w:themeColor="text1"/>
        </w:rPr>
        <w:t>5.9g</w:t>
      </w:r>
      <w:r w:rsidR="00FB2091">
        <w:rPr>
          <w:color w:val="000000" w:themeColor="text1"/>
        </w:rPr>
        <w:t xml:space="preserve"> fat (total calories: </w:t>
      </w:r>
      <w:r>
        <w:rPr>
          <w:color w:val="000000" w:themeColor="text1"/>
        </w:rPr>
        <w:t>272</w:t>
      </w:r>
      <w:r w:rsidR="00FB2091">
        <w:rPr>
          <w:color w:val="000000" w:themeColor="text1"/>
        </w:rPr>
        <w:t xml:space="preserve">) </w:t>
      </w:r>
      <w:r w:rsidR="004D7A34">
        <w:rPr>
          <w:color w:val="000000" w:themeColor="text1"/>
        </w:rPr>
        <w:t>OR</w:t>
      </w:r>
    </w:p>
    <w:p w14:paraId="6A7E234C" w14:textId="5A2D4B4D" w:rsidR="004D596B" w:rsidRDefault="00FB2091" w:rsidP="004D596B">
      <w:pPr>
        <w:rPr>
          <w:color w:val="000000" w:themeColor="text1"/>
        </w:rPr>
      </w:pPr>
      <w:r>
        <w:rPr>
          <w:color w:val="000000" w:themeColor="text1"/>
        </w:rPr>
        <w:t xml:space="preserve">chicken </w:t>
      </w:r>
      <w:r w:rsidR="003C1781">
        <w:rPr>
          <w:color w:val="000000" w:themeColor="text1"/>
        </w:rPr>
        <w:t>2</w:t>
      </w:r>
      <w:r>
        <w:rPr>
          <w:color w:val="000000" w:themeColor="text1"/>
        </w:rPr>
        <w:t>oz</w:t>
      </w:r>
      <w:r w:rsidR="004D7A34">
        <w:rPr>
          <w:color w:val="000000" w:themeColor="text1"/>
        </w:rPr>
        <w:t xml:space="preserve"> – </w:t>
      </w:r>
      <w:r w:rsidR="003C1781">
        <w:rPr>
          <w:color w:val="000000" w:themeColor="text1"/>
        </w:rPr>
        <w:t>30.5</w:t>
      </w:r>
      <w:r>
        <w:rPr>
          <w:color w:val="000000" w:themeColor="text1"/>
        </w:rPr>
        <w:t xml:space="preserve">g protein; </w:t>
      </w:r>
      <w:r w:rsidR="003C1781">
        <w:rPr>
          <w:color w:val="000000" w:themeColor="text1"/>
        </w:rPr>
        <w:t>27.9</w:t>
      </w:r>
      <w:r>
        <w:rPr>
          <w:color w:val="000000" w:themeColor="text1"/>
        </w:rPr>
        <w:t xml:space="preserve">g carbs; </w:t>
      </w:r>
      <w:r w:rsidR="003C1781">
        <w:rPr>
          <w:color w:val="000000" w:themeColor="text1"/>
        </w:rPr>
        <w:t>2.6</w:t>
      </w:r>
      <w:r>
        <w:rPr>
          <w:color w:val="000000" w:themeColor="text1"/>
        </w:rPr>
        <w:t xml:space="preserve">g fat (total calories: </w:t>
      </w:r>
      <w:r w:rsidR="003C1781">
        <w:rPr>
          <w:color w:val="000000" w:themeColor="text1"/>
        </w:rPr>
        <w:t>262</w:t>
      </w:r>
      <w:r w:rsidR="004D7A34">
        <w:rPr>
          <w:color w:val="000000" w:themeColor="text1"/>
        </w:rPr>
        <w:t>) OR</w:t>
      </w:r>
    </w:p>
    <w:p w14:paraId="041D0DB4" w14:textId="6B800254" w:rsidR="00FB2091" w:rsidRDefault="00FB2091" w:rsidP="004D596B">
      <w:pPr>
        <w:rPr>
          <w:color w:val="000000" w:themeColor="text1"/>
        </w:rPr>
      </w:pPr>
      <w:r>
        <w:rPr>
          <w:color w:val="000000" w:themeColor="text1"/>
        </w:rPr>
        <w:t xml:space="preserve">turkey/patty (90% fat free) </w:t>
      </w:r>
      <w:r w:rsidR="003C1781">
        <w:rPr>
          <w:color w:val="000000" w:themeColor="text1"/>
        </w:rPr>
        <w:t>2</w:t>
      </w:r>
      <w:r>
        <w:rPr>
          <w:color w:val="000000" w:themeColor="text1"/>
        </w:rPr>
        <w:t>oz</w:t>
      </w:r>
      <w:r w:rsidR="004D7A34">
        <w:rPr>
          <w:color w:val="000000" w:themeColor="text1"/>
        </w:rPr>
        <w:t xml:space="preserve"> </w:t>
      </w:r>
      <w:r w:rsidR="003C1781">
        <w:rPr>
          <w:color w:val="000000" w:themeColor="text1"/>
        </w:rPr>
        <w:t>–</w:t>
      </w:r>
      <w:r w:rsidR="004D7A34">
        <w:rPr>
          <w:color w:val="000000" w:themeColor="text1"/>
        </w:rPr>
        <w:t xml:space="preserve"> </w:t>
      </w:r>
      <w:r w:rsidR="003C1781">
        <w:rPr>
          <w:color w:val="000000" w:themeColor="text1"/>
        </w:rPr>
        <w:t>23.2</w:t>
      </w:r>
      <w:r>
        <w:rPr>
          <w:color w:val="000000" w:themeColor="text1"/>
        </w:rPr>
        <w:t xml:space="preserve">g protein; </w:t>
      </w:r>
      <w:r w:rsidR="003C1781">
        <w:rPr>
          <w:color w:val="000000" w:themeColor="text1"/>
        </w:rPr>
        <w:t>27.9</w:t>
      </w:r>
      <w:r>
        <w:rPr>
          <w:color w:val="000000" w:themeColor="text1"/>
        </w:rPr>
        <w:t xml:space="preserve">g carbs; </w:t>
      </w:r>
      <w:r w:rsidR="003C1781">
        <w:rPr>
          <w:color w:val="000000" w:themeColor="text1"/>
        </w:rPr>
        <w:t>6.8</w:t>
      </w:r>
      <w:r>
        <w:rPr>
          <w:color w:val="000000" w:themeColor="text1"/>
        </w:rPr>
        <w:t xml:space="preserve">g fat (total calories: </w:t>
      </w:r>
      <w:r w:rsidR="003C1781">
        <w:rPr>
          <w:color w:val="000000" w:themeColor="text1"/>
        </w:rPr>
        <w:t>262</w:t>
      </w:r>
      <w:r>
        <w:rPr>
          <w:color w:val="000000" w:themeColor="text1"/>
        </w:rPr>
        <w:t>)</w:t>
      </w:r>
    </w:p>
    <w:p w14:paraId="69A365DD" w14:textId="77777777" w:rsidR="004A3D5E" w:rsidRDefault="004A3D5E" w:rsidP="004D596B">
      <w:pPr>
        <w:rPr>
          <w:color w:val="000000" w:themeColor="text1"/>
        </w:rPr>
      </w:pPr>
    </w:p>
    <w:p w14:paraId="1776CAF1" w14:textId="77777777" w:rsidR="004A3D5E" w:rsidRDefault="004A3D5E" w:rsidP="004D596B">
      <w:pPr>
        <w:rPr>
          <w:color w:val="000000" w:themeColor="text1"/>
        </w:rPr>
      </w:pPr>
    </w:p>
    <w:p w14:paraId="13E53ACD" w14:textId="77777777" w:rsidR="004A3D5E" w:rsidRPr="00F31A2E" w:rsidRDefault="00FB2091" w:rsidP="00F31A2E">
      <w:pPr>
        <w:jc w:val="right"/>
        <w:rPr>
          <w:rFonts w:ascii="AppleSystemUIFont" w:hAnsi="AppleSystemUIFont"/>
          <w:b/>
          <w:bCs/>
        </w:rPr>
      </w:pPr>
      <w:r w:rsidRPr="00F31A2E">
        <w:rPr>
          <w:b/>
          <w:bCs/>
          <w:color w:val="000000" w:themeColor="text1"/>
        </w:rPr>
        <w:t xml:space="preserve">Level 1 powder: </w:t>
      </w:r>
      <w:hyperlink r:id="rId8" w:history="1">
        <w:dir w:val="ltr">
          <w:r w:rsidRPr="00F31A2E">
            <w:rPr>
              <w:rFonts w:ascii="AppleSystemUIFont" w:hAnsi="AppleSystemUIFont" w:cs="AppleSystemUIFont"/>
              <w:b/>
              <w:bCs/>
              <w:color w:val="DCA10D"/>
              <w:u w:val="single" w:color="DCA10D"/>
            </w:rPr>
            <w:t>https://1stphorm.com/products/level-1/?</w:t>
          </w:r>
          <w:proofErr w:type="spellStart"/>
          <w:r w:rsidRPr="00F31A2E">
            <w:rPr>
              <w:rFonts w:ascii="AppleSystemUIFont" w:hAnsi="AppleSystemUIFont" w:cs="AppleSystemUIFont"/>
              <w:b/>
              <w:bCs/>
              <w:color w:val="DCA10D"/>
              <w:u w:val="single" w:color="DCA10D"/>
            </w:rPr>
            <w:t>a_aid</w:t>
          </w:r>
          <w:proofErr w:type="spellEnd"/>
          <w:r w:rsidRPr="00F31A2E">
            <w:rPr>
              <w:rFonts w:ascii="AppleSystemUIFont" w:hAnsi="AppleSystemUIFont" w:cs="AppleSystemUIFont"/>
              <w:b/>
              <w:bCs/>
              <w:color w:val="DCA10D"/>
              <w:u w:val="single" w:color="DCA10D"/>
            </w:rPr>
            <w:t>=Ami</w:t>
          </w:r>
          <w:r w:rsidR="00D66CDF">
            <w:t>‬</w:t>
          </w:r>
          <w:r w:rsidR="00AA1A34">
            <w:t>‬</w:t>
          </w:r>
          <w:r w:rsidR="00B4503F">
            <w:t>‬</w:t>
          </w:r>
          <w:r w:rsidR="007647BD">
            <w:t>‬</w:t>
          </w:r>
          <w:r w:rsidR="00AE571A">
            <w:t>‬</w:t>
          </w:r>
          <w:r w:rsidR="003E03BF">
            <w:t>‬</w:t>
          </w:r>
          <w:r w:rsidR="00B63E95">
            <w:t>‬</w:t>
          </w:r>
          <w:r w:rsidR="00880546">
            <w:t>‬</w:t>
          </w:r>
          <w:r w:rsidR="00D336B0">
            <w:t>‬</w:t>
          </w:r>
        </w:dir>
      </w:hyperlink>
    </w:p>
    <w:p w14:paraId="5C0D7482" w14:textId="77777777" w:rsidR="00FB2091" w:rsidRPr="00F31A2E" w:rsidRDefault="00FB2091" w:rsidP="00F31A2E">
      <w:pPr>
        <w:jc w:val="right"/>
        <w:rPr>
          <w:b/>
          <w:bCs/>
          <w:color w:val="000000" w:themeColor="text1"/>
        </w:rPr>
      </w:pPr>
      <w:r w:rsidRPr="00F31A2E">
        <w:rPr>
          <w:rFonts w:ascii="AppleSystemUIFont" w:hAnsi="AppleSystemUIFont"/>
          <w:b/>
          <w:bCs/>
        </w:rPr>
        <w:t xml:space="preserve">Level 1 bars: </w:t>
      </w:r>
      <w:hyperlink r:id="rId9" w:history="1">
        <w:dir w:val="ltr">
          <w:r w:rsidRPr="00F31A2E">
            <w:rPr>
              <w:rFonts w:ascii="AppleSystemUIFont" w:hAnsi="AppleSystemUIFont" w:cs="AppleSystemUIFont"/>
              <w:b/>
              <w:bCs/>
              <w:color w:val="DCA10D"/>
              <w:u w:val="single" w:color="DCA10D"/>
            </w:rPr>
            <w:t>https://1stphorm.com/products/level-1-bar/?</w:t>
          </w:r>
          <w:proofErr w:type="spellStart"/>
          <w:r w:rsidRPr="00F31A2E">
            <w:rPr>
              <w:rFonts w:ascii="AppleSystemUIFont" w:hAnsi="AppleSystemUIFont" w:cs="AppleSystemUIFont"/>
              <w:b/>
              <w:bCs/>
              <w:color w:val="DCA10D"/>
              <w:u w:val="single" w:color="DCA10D"/>
            </w:rPr>
            <w:t>a_aid</w:t>
          </w:r>
          <w:proofErr w:type="spellEnd"/>
          <w:r w:rsidRPr="00F31A2E">
            <w:rPr>
              <w:rFonts w:ascii="AppleSystemUIFont" w:hAnsi="AppleSystemUIFont" w:cs="AppleSystemUIFont"/>
              <w:b/>
              <w:bCs/>
              <w:color w:val="DCA10D"/>
              <w:u w:val="single" w:color="DCA10D"/>
            </w:rPr>
            <w:t>=Ami</w:t>
          </w:r>
          <w:r w:rsidR="00D66CDF">
            <w:t>‬</w:t>
          </w:r>
          <w:r w:rsidR="00AA1A34">
            <w:t>‬</w:t>
          </w:r>
          <w:r w:rsidR="00B4503F">
            <w:t>‬</w:t>
          </w:r>
          <w:r w:rsidR="007647BD">
            <w:t>‬</w:t>
          </w:r>
          <w:r w:rsidR="00AE571A">
            <w:t>‬</w:t>
          </w:r>
          <w:r w:rsidR="003E03BF">
            <w:t>‬</w:t>
          </w:r>
          <w:r w:rsidR="00B63E95">
            <w:t>‬</w:t>
          </w:r>
          <w:r w:rsidR="00880546">
            <w:t>‬</w:t>
          </w:r>
          <w:r w:rsidR="00D336B0">
            <w:t>‬</w:t>
          </w:r>
        </w:dir>
      </w:hyperlink>
    </w:p>
    <w:p w14:paraId="0B3B753F" w14:textId="77777777" w:rsidR="004D7A34" w:rsidRPr="00F31A2E" w:rsidRDefault="00FB2091" w:rsidP="00F31A2E">
      <w:pPr>
        <w:jc w:val="right"/>
        <w:rPr>
          <w:b/>
          <w:bCs/>
          <w:color w:val="000000" w:themeColor="text1"/>
        </w:rPr>
      </w:pPr>
      <w:r w:rsidRPr="00F31A2E">
        <w:rPr>
          <w:b/>
          <w:bCs/>
          <w:color w:val="000000" w:themeColor="text1"/>
        </w:rPr>
        <w:t xml:space="preserve">Phormula 1 + Ignition (post workout stack): </w:t>
      </w:r>
      <w:hyperlink r:id="rId10" w:history="1">
        <w:dir w:val="ltr">
          <w:r w:rsidRPr="00F31A2E">
            <w:rPr>
              <w:rFonts w:ascii="AppleSystemUIFont" w:hAnsi="AppleSystemUIFont" w:cs="AppleSystemUIFont"/>
              <w:b/>
              <w:bCs/>
              <w:color w:val="DCA10D"/>
              <w:u w:val="single" w:color="DCA10D"/>
            </w:rPr>
            <w:t>https://1stphorm.com/products/post-workout-stack/?a_aid=Ami</w:t>
          </w:r>
          <w:r w:rsidR="00D66CDF">
            <w:t>‬</w:t>
          </w:r>
          <w:r w:rsidR="00AA1A34">
            <w:t>‬</w:t>
          </w:r>
          <w:r w:rsidR="00B4503F">
            <w:t>‬</w:t>
          </w:r>
          <w:r w:rsidR="007647BD">
            <w:t>‬</w:t>
          </w:r>
          <w:r w:rsidR="00AE571A">
            <w:t>‬</w:t>
          </w:r>
          <w:r w:rsidR="003E03BF">
            <w:t>‬</w:t>
          </w:r>
          <w:r w:rsidR="00B63E95">
            <w:t>‬</w:t>
          </w:r>
          <w:r w:rsidR="00880546">
            <w:t>‬</w:t>
          </w:r>
          <w:r w:rsidR="00D336B0">
            <w:t>‬</w:t>
          </w:r>
        </w:dir>
      </w:hyperlink>
    </w:p>
    <w:p w14:paraId="19E30FF1" w14:textId="77777777" w:rsidR="003C1781" w:rsidRDefault="003C1781" w:rsidP="004D7A34">
      <w:pPr>
        <w:jc w:val="center"/>
        <w:rPr>
          <w:color w:val="000000" w:themeColor="text1"/>
        </w:rPr>
      </w:pPr>
    </w:p>
    <w:p w14:paraId="64B3097A" w14:textId="35D00095" w:rsidR="003C1781" w:rsidRDefault="003C1781" w:rsidP="004D7A34">
      <w:pPr>
        <w:jc w:val="center"/>
        <w:rPr>
          <w:color w:val="000000" w:themeColor="text1"/>
        </w:rPr>
      </w:pPr>
    </w:p>
    <w:p w14:paraId="07B3376A" w14:textId="0161847A" w:rsidR="00F25AD4" w:rsidRDefault="00F25AD4" w:rsidP="004D7A34">
      <w:pPr>
        <w:jc w:val="center"/>
        <w:rPr>
          <w:color w:val="000000" w:themeColor="text1"/>
        </w:rPr>
      </w:pPr>
    </w:p>
    <w:p w14:paraId="1523DAD2" w14:textId="77777777" w:rsidR="00F25AD4" w:rsidRDefault="00F25AD4" w:rsidP="004D7A34">
      <w:pPr>
        <w:jc w:val="center"/>
        <w:rPr>
          <w:color w:val="000000" w:themeColor="text1"/>
        </w:rPr>
      </w:pPr>
    </w:p>
    <w:p w14:paraId="030DB973" w14:textId="36E75BA1" w:rsidR="004A3D5E" w:rsidRDefault="004A3D5E" w:rsidP="004D7A34">
      <w:pPr>
        <w:jc w:val="center"/>
        <w:rPr>
          <w:color w:val="000000" w:themeColor="text1"/>
        </w:rPr>
      </w:pPr>
      <w:r>
        <w:rPr>
          <w:color w:val="000000" w:themeColor="text1"/>
        </w:rPr>
        <w:t>Shopping List:</w:t>
      </w:r>
    </w:p>
    <w:p w14:paraId="40900FCC" w14:textId="5DB5B9C4" w:rsidR="004A3D5E" w:rsidRDefault="00AE1497" w:rsidP="004D596B">
      <w:pPr>
        <w:rPr>
          <w:color w:val="000000" w:themeColor="text1"/>
        </w:rPr>
      </w:pPr>
      <w:r>
        <w:rPr>
          <w:noProof/>
          <w:color w:val="000000" w:themeColor="text1"/>
        </w:rPr>
        <w:drawing>
          <wp:anchor distT="0" distB="0" distL="114300" distR="114300" simplePos="0" relativeHeight="251668480" behindDoc="0" locked="0" layoutInCell="1" allowOverlap="1" wp14:anchorId="57F5E937" wp14:editId="04F2CD15">
            <wp:simplePos x="0" y="0"/>
            <wp:positionH relativeFrom="column">
              <wp:posOffset>5076341</wp:posOffset>
            </wp:positionH>
            <wp:positionV relativeFrom="paragraph">
              <wp:posOffset>6029221</wp:posOffset>
            </wp:positionV>
            <wp:extent cx="1296537" cy="1834002"/>
            <wp:effectExtent l="0" t="0" r="0" b="0"/>
            <wp:wrapSquare wrapText="bothSides"/>
            <wp:docPr id="15" name="Picture 15" descr="SEEDS OF CHANGE Organic Quinoa &amp; Brown Rice, 8.5oz - Walm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iafile_b2jQS3.jpeg"/>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296537" cy="1834002"/>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665408" behindDoc="0" locked="0" layoutInCell="1" allowOverlap="1" wp14:anchorId="0ABCAEE8" wp14:editId="038EC2BE">
            <wp:simplePos x="0" y="0"/>
            <wp:positionH relativeFrom="column">
              <wp:posOffset>1950085</wp:posOffset>
            </wp:positionH>
            <wp:positionV relativeFrom="paragraph">
              <wp:posOffset>6228715</wp:posOffset>
            </wp:positionV>
            <wp:extent cx="2844165" cy="1599565"/>
            <wp:effectExtent l="0" t="0" r="635" b="635"/>
            <wp:wrapSquare wrapText="bothSides"/>
            <wp:docPr id="12" name="Picture 12" descr="Why Wild Caught Salmon is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diafile_1lLX7G.jpg"/>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2844165" cy="1599565"/>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662336" behindDoc="1" locked="0" layoutInCell="1" allowOverlap="1" wp14:anchorId="16D198F1" wp14:editId="01E50595">
            <wp:simplePos x="0" y="0"/>
            <wp:positionH relativeFrom="column">
              <wp:posOffset>-232410</wp:posOffset>
            </wp:positionH>
            <wp:positionV relativeFrom="paragraph">
              <wp:posOffset>6760210</wp:posOffset>
            </wp:positionV>
            <wp:extent cx="2080895" cy="1066800"/>
            <wp:effectExtent l="0" t="0" r="1905" b="0"/>
            <wp:wrapSquare wrapText="bothSides"/>
            <wp:docPr id="9" name="Picture 9" descr="Breeding healthier apples | Agriculture and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diafile_SPN6nl.jpg"/>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080895" cy="1066800"/>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659264" behindDoc="0" locked="0" layoutInCell="1" allowOverlap="1" wp14:anchorId="4A13E92A" wp14:editId="78E4C766">
            <wp:simplePos x="0" y="0"/>
            <wp:positionH relativeFrom="column">
              <wp:posOffset>2033270</wp:posOffset>
            </wp:positionH>
            <wp:positionV relativeFrom="paragraph">
              <wp:posOffset>2842260</wp:posOffset>
            </wp:positionV>
            <wp:extent cx="2947035" cy="3180080"/>
            <wp:effectExtent l="0" t="0" r="0" b="0"/>
            <wp:wrapSquare wrapText="bothSides"/>
            <wp:docPr id="2" name="Picture 2" descr="A close up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5-19 at 1.17.19 P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47035" cy="3180080"/>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667456" behindDoc="0" locked="0" layoutInCell="1" allowOverlap="1" wp14:anchorId="7BC28E69" wp14:editId="71DE43CF">
            <wp:simplePos x="0" y="0"/>
            <wp:positionH relativeFrom="column">
              <wp:posOffset>5076474</wp:posOffset>
            </wp:positionH>
            <wp:positionV relativeFrom="paragraph">
              <wp:posOffset>4683722</wp:posOffset>
            </wp:positionV>
            <wp:extent cx="1446663" cy="966297"/>
            <wp:effectExtent l="0" t="0" r="1270" b="0"/>
            <wp:wrapSquare wrapText="bothSides"/>
            <wp:docPr id="14" name="Picture 14" descr="History of Kerrygold - the story of Irish dairy farming - Agrilan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diafile_iq5jwZ.png"/>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446663" cy="966297"/>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656191" behindDoc="0" locked="0" layoutInCell="1" allowOverlap="1" wp14:anchorId="76DC4B2A" wp14:editId="7C3C8AE8">
            <wp:simplePos x="0" y="0"/>
            <wp:positionH relativeFrom="column">
              <wp:posOffset>4671439</wp:posOffset>
            </wp:positionH>
            <wp:positionV relativeFrom="paragraph">
              <wp:posOffset>2628691</wp:posOffset>
            </wp:positionV>
            <wp:extent cx="2060575" cy="2060575"/>
            <wp:effectExtent l="0" t="0" r="0" b="0"/>
            <wp:wrapSquare wrapText="bothSides"/>
            <wp:docPr id="7" name="Picture 7" descr="Almond Breeze Unsweetened Vanilla Almond Milk, 32 fl oz - Walm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diafile_aTVwIy.jpeg"/>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2060575" cy="2060575"/>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666432" behindDoc="0" locked="0" layoutInCell="1" allowOverlap="1" wp14:anchorId="39A9E1D7" wp14:editId="4549BCD0">
            <wp:simplePos x="0" y="0"/>
            <wp:positionH relativeFrom="column">
              <wp:posOffset>0</wp:posOffset>
            </wp:positionH>
            <wp:positionV relativeFrom="paragraph">
              <wp:posOffset>5131075</wp:posOffset>
            </wp:positionV>
            <wp:extent cx="1583140" cy="1583140"/>
            <wp:effectExtent l="0" t="0" r="4445" b="4445"/>
            <wp:wrapSquare wrapText="bothSides"/>
            <wp:docPr id="13" name="Picture 13" descr="StarKist Lunch To-Go Chunk Light Tuna (30 ct.) - Sam's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diafile_BqmNA7"/>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583140" cy="1583140"/>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664384" behindDoc="0" locked="0" layoutInCell="1" allowOverlap="1" wp14:anchorId="38DD4AE2" wp14:editId="1C8E9958">
            <wp:simplePos x="0" y="0"/>
            <wp:positionH relativeFrom="column">
              <wp:posOffset>-409196</wp:posOffset>
            </wp:positionH>
            <wp:positionV relativeFrom="paragraph">
              <wp:posOffset>2865395</wp:posOffset>
            </wp:positionV>
            <wp:extent cx="2265528" cy="2265528"/>
            <wp:effectExtent l="0" t="0" r="0" b="0"/>
            <wp:wrapSquare wrapText="bothSides"/>
            <wp:docPr id="11" name="Picture 11" descr="Kosher Free-Range USDA Certified Organic Chicken Breast Boneless/Skinless (4.50-5 lbs) | Wi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diafile_CEGjUu.jpg"/>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2265528" cy="2265528"/>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661312" behindDoc="0" locked="0" layoutInCell="1" allowOverlap="1" wp14:anchorId="259D8542" wp14:editId="270E08F9">
            <wp:simplePos x="0" y="0"/>
            <wp:positionH relativeFrom="column">
              <wp:posOffset>4490085</wp:posOffset>
            </wp:positionH>
            <wp:positionV relativeFrom="paragraph">
              <wp:posOffset>304800</wp:posOffset>
            </wp:positionV>
            <wp:extent cx="2237105" cy="2237105"/>
            <wp:effectExtent l="0" t="0" r="0" b="0"/>
            <wp:wrapSquare wrapText="bothSides"/>
            <wp:docPr id="8" name="Picture 8" descr="Dave's Killer Bread® Thin Sliced 21 Whole Grains and Seeds Organic Bread 20.5 oz. Loaf - Walm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diafile_xlO07u.jpeg"/>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2237105" cy="2237105"/>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663360" behindDoc="0" locked="0" layoutInCell="1" allowOverlap="1" wp14:anchorId="607B03AF" wp14:editId="6A49387F">
            <wp:simplePos x="0" y="0"/>
            <wp:positionH relativeFrom="column">
              <wp:posOffset>2033270</wp:posOffset>
            </wp:positionH>
            <wp:positionV relativeFrom="paragraph">
              <wp:posOffset>302260</wp:posOffset>
            </wp:positionV>
            <wp:extent cx="2319655" cy="2319655"/>
            <wp:effectExtent l="0" t="0" r="4445" b="4445"/>
            <wp:wrapSquare wrapText="bothSides"/>
            <wp:docPr id="10" name="Picture 10" descr="1000+ images about Level-1 &amp; Phormula-1 on Pinterest | Protein supplements, Protein and Sha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B3A5o3.jpg"/>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2319655" cy="2319655"/>
                    </a:xfrm>
                    <a:prstGeom prst="rect">
                      <a:avLst/>
                    </a:prstGeom>
                  </pic:spPr>
                </pic:pic>
              </a:graphicData>
            </a:graphic>
            <wp14:sizeRelH relativeFrom="page">
              <wp14:pctWidth>0</wp14:pctWidth>
            </wp14:sizeRelH>
            <wp14:sizeRelV relativeFrom="page">
              <wp14:pctHeight>0</wp14:pctHeight>
            </wp14:sizeRelV>
          </wp:anchor>
        </w:drawing>
      </w:r>
      <w:r w:rsidR="00EC39F3">
        <w:rPr>
          <w:noProof/>
          <w:color w:val="000000" w:themeColor="text1"/>
        </w:rPr>
        <w:drawing>
          <wp:anchor distT="0" distB="0" distL="114300" distR="114300" simplePos="0" relativeHeight="251657216" behindDoc="0" locked="0" layoutInCell="1" allowOverlap="1" wp14:anchorId="16095DDF" wp14:editId="0062DF8D">
            <wp:simplePos x="0" y="0"/>
            <wp:positionH relativeFrom="column">
              <wp:posOffset>-109220</wp:posOffset>
            </wp:positionH>
            <wp:positionV relativeFrom="paragraph">
              <wp:posOffset>308961</wp:posOffset>
            </wp:positionV>
            <wp:extent cx="1800860" cy="2324100"/>
            <wp:effectExtent l="0" t="0" r="2540" b="0"/>
            <wp:wrapSquare wrapText="bothSides"/>
            <wp:docPr id="3" name="Picture 3" descr="Healthy Frittata Bites - Is This Really My Life | Is This Really My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y Frittata Bites - Is This Really My Life | Is This Really My Life"/>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1800860" cy="2324100"/>
                    </a:xfrm>
                    <a:prstGeom prst="rect">
                      <a:avLst/>
                    </a:prstGeom>
                  </pic:spPr>
                </pic:pic>
              </a:graphicData>
            </a:graphic>
          </wp:anchor>
        </w:drawing>
      </w:r>
      <w:r w:rsidR="004A3D5E">
        <w:rPr>
          <w:color w:val="000000" w:themeColor="text1"/>
        </w:rPr>
        <w:t xml:space="preserve"> </w:t>
      </w:r>
    </w:p>
    <w:p w14:paraId="71BAE697" w14:textId="7A700D3E" w:rsidR="00AE1497" w:rsidRDefault="00AE1497" w:rsidP="004D596B">
      <w:pPr>
        <w:rPr>
          <w:color w:val="000000" w:themeColor="text1"/>
        </w:rPr>
      </w:pPr>
    </w:p>
    <w:p w14:paraId="2A2D2BC3" w14:textId="5D15E318" w:rsidR="00AE1497" w:rsidRDefault="00AE1497" w:rsidP="004D596B">
      <w:pPr>
        <w:rPr>
          <w:color w:val="000000" w:themeColor="text1"/>
        </w:rPr>
      </w:pPr>
    </w:p>
    <w:p w14:paraId="21F4A9E3" w14:textId="77777777" w:rsidR="00AE1497" w:rsidRDefault="00AE1497" w:rsidP="004D596B">
      <w:pPr>
        <w:rPr>
          <w:color w:val="000000" w:themeColor="text1"/>
        </w:rPr>
      </w:pPr>
    </w:p>
    <w:p w14:paraId="42263F55" w14:textId="77777777" w:rsidR="00AE1497" w:rsidRDefault="00AE1497" w:rsidP="004D596B">
      <w:pPr>
        <w:rPr>
          <w:color w:val="000000" w:themeColor="text1"/>
        </w:rPr>
      </w:pPr>
    </w:p>
    <w:p w14:paraId="50587FDD" w14:textId="77777777" w:rsidR="00AE1497" w:rsidRDefault="00AE1497" w:rsidP="004D596B">
      <w:pPr>
        <w:rPr>
          <w:color w:val="000000" w:themeColor="text1"/>
        </w:rPr>
      </w:pPr>
    </w:p>
    <w:p w14:paraId="11B0B0C4" w14:textId="77777777" w:rsidR="00716716" w:rsidRDefault="00716716" w:rsidP="00AE1497">
      <w:pPr>
        <w:jc w:val="center"/>
        <w:rPr>
          <w:color w:val="000000" w:themeColor="text1"/>
        </w:rPr>
      </w:pPr>
    </w:p>
    <w:p w14:paraId="5E977571" w14:textId="3314C4A0" w:rsidR="00716716" w:rsidRDefault="00716716" w:rsidP="00AE1497">
      <w:pPr>
        <w:jc w:val="center"/>
        <w:rPr>
          <w:color w:val="000000" w:themeColor="text1"/>
        </w:rPr>
      </w:pPr>
    </w:p>
    <w:p w14:paraId="42D417CD" w14:textId="77777777" w:rsidR="00716716" w:rsidRDefault="00716716" w:rsidP="00AE1497">
      <w:pPr>
        <w:jc w:val="center"/>
        <w:rPr>
          <w:color w:val="000000" w:themeColor="text1"/>
        </w:rPr>
      </w:pPr>
    </w:p>
    <w:p w14:paraId="27B82C22" w14:textId="77777777" w:rsidR="00716716" w:rsidRDefault="00716716" w:rsidP="00AE1497">
      <w:pPr>
        <w:jc w:val="center"/>
        <w:rPr>
          <w:color w:val="000000" w:themeColor="text1"/>
        </w:rPr>
      </w:pPr>
    </w:p>
    <w:p w14:paraId="148AB746" w14:textId="77777777" w:rsidR="00716716" w:rsidRDefault="00716716" w:rsidP="00AE1497">
      <w:pPr>
        <w:jc w:val="center"/>
        <w:rPr>
          <w:color w:val="000000" w:themeColor="text1"/>
        </w:rPr>
      </w:pPr>
    </w:p>
    <w:p w14:paraId="7556853F" w14:textId="77777777" w:rsidR="00716716" w:rsidRDefault="00716716" w:rsidP="00AE1497">
      <w:pPr>
        <w:jc w:val="center"/>
        <w:rPr>
          <w:color w:val="000000" w:themeColor="text1"/>
        </w:rPr>
      </w:pPr>
    </w:p>
    <w:p w14:paraId="005F5DA9" w14:textId="77777777" w:rsidR="00716716" w:rsidRDefault="00716716" w:rsidP="00AE1497">
      <w:pPr>
        <w:jc w:val="center"/>
        <w:rPr>
          <w:color w:val="000000" w:themeColor="text1"/>
        </w:rPr>
      </w:pPr>
    </w:p>
    <w:p w14:paraId="349BF678" w14:textId="77777777" w:rsidR="00716716" w:rsidRDefault="00716716" w:rsidP="00AE1497">
      <w:pPr>
        <w:jc w:val="center"/>
        <w:rPr>
          <w:color w:val="000000" w:themeColor="text1"/>
        </w:rPr>
      </w:pPr>
    </w:p>
    <w:p w14:paraId="02A581AB" w14:textId="77777777" w:rsidR="00716716" w:rsidRDefault="00716716" w:rsidP="00AE1497">
      <w:pPr>
        <w:jc w:val="center"/>
        <w:rPr>
          <w:color w:val="000000" w:themeColor="text1"/>
        </w:rPr>
      </w:pPr>
    </w:p>
    <w:p w14:paraId="2C2F4825" w14:textId="77777777" w:rsidR="00716716" w:rsidRDefault="00716716" w:rsidP="00AE1497">
      <w:pPr>
        <w:jc w:val="center"/>
        <w:rPr>
          <w:color w:val="000000" w:themeColor="text1"/>
        </w:rPr>
      </w:pPr>
    </w:p>
    <w:p w14:paraId="6E2E0EE9" w14:textId="60AA0823" w:rsidR="00AE1497" w:rsidRDefault="00AE1497" w:rsidP="00AE1497">
      <w:pPr>
        <w:jc w:val="center"/>
        <w:rPr>
          <w:color w:val="000000" w:themeColor="text1"/>
        </w:rPr>
      </w:pPr>
      <w:r>
        <w:rPr>
          <w:color w:val="000000" w:themeColor="text1"/>
        </w:rPr>
        <w:lastRenderedPageBreak/>
        <w:t>More Ideas:</w:t>
      </w:r>
    </w:p>
    <w:p w14:paraId="77FEE160" w14:textId="77777777" w:rsidR="00AE1497" w:rsidRDefault="00AE1497" w:rsidP="004D596B">
      <w:pPr>
        <w:rPr>
          <w:color w:val="000000" w:themeColor="text1"/>
        </w:rPr>
      </w:pPr>
    </w:p>
    <w:p w14:paraId="08190CE6" w14:textId="77777777" w:rsidR="00AE1497" w:rsidRDefault="00AE1497" w:rsidP="004D596B">
      <w:pPr>
        <w:rPr>
          <w:color w:val="000000" w:themeColor="text1"/>
        </w:rPr>
      </w:pPr>
      <w:r>
        <w:rPr>
          <w:noProof/>
          <w:color w:val="000000" w:themeColor="text1"/>
        </w:rPr>
        <w:drawing>
          <wp:anchor distT="0" distB="0" distL="114300" distR="114300" simplePos="0" relativeHeight="251671552" behindDoc="0" locked="0" layoutInCell="1" allowOverlap="1" wp14:anchorId="6C26C5CA" wp14:editId="267EBE9D">
            <wp:simplePos x="0" y="0"/>
            <wp:positionH relativeFrom="column">
              <wp:posOffset>4080681</wp:posOffset>
            </wp:positionH>
            <wp:positionV relativeFrom="paragraph">
              <wp:posOffset>296185</wp:posOffset>
            </wp:positionV>
            <wp:extent cx="2210435" cy="1657985"/>
            <wp:effectExtent l="0" t="0" r="0" b="5715"/>
            <wp:wrapSquare wrapText="bothSides"/>
            <wp:docPr id="19" name="Picture 19" descr="Why Green Giant is betting on “cauliflower rice” - CBS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diafile_VHVt8M.jpg"/>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2210435" cy="1657985"/>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670528" behindDoc="0" locked="0" layoutInCell="1" allowOverlap="1" wp14:anchorId="67634202" wp14:editId="65E830AC">
            <wp:simplePos x="0" y="0"/>
            <wp:positionH relativeFrom="column">
              <wp:posOffset>1974215</wp:posOffset>
            </wp:positionH>
            <wp:positionV relativeFrom="paragraph">
              <wp:posOffset>191135</wp:posOffset>
            </wp:positionV>
            <wp:extent cx="1978925" cy="1978925"/>
            <wp:effectExtent l="0" t="0" r="2540" b="2540"/>
            <wp:wrapSquare wrapText="bothSides"/>
            <wp:docPr id="18" name="Picture 18" descr="Green Giant™ Cheddar &amp; Bacon Mashed Cauliflower 20 oz. Box - Walm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Gskcuh.jpeg"/>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1978925" cy="1978925"/>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669504" behindDoc="0" locked="0" layoutInCell="1" allowOverlap="1" wp14:anchorId="17A0308C" wp14:editId="77731A36">
            <wp:simplePos x="0" y="0"/>
            <wp:positionH relativeFrom="column">
              <wp:posOffset>-123313</wp:posOffset>
            </wp:positionH>
            <wp:positionV relativeFrom="paragraph">
              <wp:posOffset>0</wp:posOffset>
            </wp:positionV>
            <wp:extent cx="1705970" cy="2274626"/>
            <wp:effectExtent l="0" t="0" r="0" b="0"/>
            <wp:wrapSquare wrapText="bothSides"/>
            <wp:docPr id="17" name="Picture 17" descr="SPOTTED: Morningstar Farms Veggitizers Veggie Pepperoni Pizza Bites - The Impulsive B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diafile_4nya3y.jpeg"/>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1705970" cy="2274626"/>
                    </a:xfrm>
                    <a:prstGeom prst="rect">
                      <a:avLst/>
                    </a:prstGeom>
                  </pic:spPr>
                </pic:pic>
              </a:graphicData>
            </a:graphic>
            <wp14:sizeRelH relativeFrom="page">
              <wp14:pctWidth>0</wp14:pctWidth>
            </wp14:sizeRelH>
            <wp14:sizeRelV relativeFrom="page">
              <wp14:pctHeight>0</wp14:pctHeight>
            </wp14:sizeRelV>
          </wp:anchor>
        </w:drawing>
      </w:r>
    </w:p>
    <w:p w14:paraId="4410921F" w14:textId="77777777" w:rsidR="00F31A2E" w:rsidRDefault="00F31A2E" w:rsidP="00FB2091">
      <w:pPr>
        <w:rPr>
          <w:color w:val="000000" w:themeColor="text1"/>
        </w:rPr>
      </w:pPr>
    </w:p>
    <w:p w14:paraId="4AC27C70" w14:textId="77777777" w:rsidR="00F31A2E" w:rsidRDefault="00F31A2E" w:rsidP="00FB2091">
      <w:pPr>
        <w:rPr>
          <w:color w:val="000000" w:themeColor="text1"/>
        </w:rPr>
      </w:pPr>
    </w:p>
    <w:p w14:paraId="222CB1FA" w14:textId="77777777" w:rsidR="00F31A2E" w:rsidRDefault="00F31A2E" w:rsidP="00FB2091">
      <w:pPr>
        <w:rPr>
          <w:color w:val="000000" w:themeColor="text1"/>
        </w:rPr>
      </w:pPr>
    </w:p>
    <w:p w14:paraId="27B47CC5" w14:textId="77777777" w:rsidR="00F31A2E" w:rsidRDefault="00F31A2E" w:rsidP="00FB2091">
      <w:pPr>
        <w:rPr>
          <w:color w:val="000000" w:themeColor="text1"/>
        </w:rPr>
      </w:pPr>
    </w:p>
    <w:p w14:paraId="522346D7" w14:textId="18FB6BFC" w:rsidR="00F31A2E" w:rsidRDefault="00F31A2E" w:rsidP="00FB2091">
      <w:pPr>
        <w:rPr>
          <w:color w:val="000000" w:themeColor="text1"/>
        </w:rPr>
      </w:pPr>
    </w:p>
    <w:p w14:paraId="2E618591" w14:textId="736AE697" w:rsidR="00F31A2E" w:rsidRDefault="00F31A2E" w:rsidP="00FB2091">
      <w:pPr>
        <w:rPr>
          <w:color w:val="000000" w:themeColor="text1"/>
        </w:rPr>
      </w:pPr>
    </w:p>
    <w:p w14:paraId="6E4DCEE2" w14:textId="715C3613" w:rsidR="00F31A2E" w:rsidRDefault="00F31A2E" w:rsidP="00FB2091">
      <w:pPr>
        <w:rPr>
          <w:color w:val="000000" w:themeColor="text1"/>
        </w:rPr>
      </w:pPr>
    </w:p>
    <w:p w14:paraId="3A06B1AF" w14:textId="5B69AE94" w:rsidR="00F31A2E" w:rsidRDefault="00F31A2E" w:rsidP="00FB2091">
      <w:pPr>
        <w:rPr>
          <w:color w:val="000000" w:themeColor="text1"/>
        </w:rPr>
      </w:pPr>
    </w:p>
    <w:p w14:paraId="2DDB4A89" w14:textId="77777777" w:rsidR="00F31A2E" w:rsidRDefault="00F31A2E" w:rsidP="00FB2091">
      <w:pPr>
        <w:rPr>
          <w:color w:val="000000" w:themeColor="text1"/>
        </w:rPr>
      </w:pPr>
    </w:p>
    <w:p w14:paraId="50C739F1" w14:textId="1902E80D" w:rsidR="00F31A2E" w:rsidRDefault="00F31A2E" w:rsidP="00FB2091">
      <w:pPr>
        <w:rPr>
          <w:color w:val="000000" w:themeColor="text1"/>
        </w:rPr>
      </w:pPr>
    </w:p>
    <w:p w14:paraId="0606BA08" w14:textId="089F1458" w:rsidR="00F31A2E" w:rsidRDefault="00F31A2E" w:rsidP="00FB2091">
      <w:pPr>
        <w:rPr>
          <w:color w:val="000000" w:themeColor="text1"/>
        </w:rPr>
      </w:pPr>
    </w:p>
    <w:p w14:paraId="4B1B7276" w14:textId="0230448E" w:rsidR="00F31A2E" w:rsidRDefault="00F31A2E" w:rsidP="00FB2091">
      <w:pPr>
        <w:rPr>
          <w:color w:val="000000" w:themeColor="text1"/>
        </w:rPr>
      </w:pPr>
    </w:p>
    <w:p w14:paraId="7703037D" w14:textId="6F746329" w:rsidR="00F31A2E" w:rsidRDefault="00F31A2E" w:rsidP="00FB2091">
      <w:pPr>
        <w:rPr>
          <w:color w:val="000000" w:themeColor="text1"/>
        </w:rPr>
      </w:pPr>
    </w:p>
    <w:p w14:paraId="49A9BE75" w14:textId="6528703E" w:rsidR="00F31A2E" w:rsidRDefault="00F31A2E" w:rsidP="00FB2091">
      <w:pPr>
        <w:rPr>
          <w:color w:val="000000" w:themeColor="text1"/>
        </w:rPr>
      </w:pPr>
    </w:p>
    <w:p w14:paraId="0FFC65A6" w14:textId="2F9E8354" w:rsidR="00F31A2E" w:rsidRDefault="00F31A2E" w:rsidP="00FB2091">
      <w:pPr>
        <w:rPr>
          <w:color w:val="000000" w:themeColor="text1"/>
        </w:rPr>
      </w:pPr>
    </w:p>
    <w:p w14:paraId="60D44E4B" w14:textId="6C0599BC" w:rsidR="00F31A2E" w:rsidRDefault="00F25AD4" w:rsidP="00FB2091">
      <w:pPr>
        <w:rPr>
          <w:color w:val="000000" w:themeColor="text1"/>
        </w:rPr>
      </w:pPr>
      <w:r>
        <w:rPr>
          <w:noProof/>
          <w:color w:val="000000" w:themeColor="text1"/>
        </w:rPr>
        <w:drawing>
          <wp:anchor distT="0" distB="0" distL="114300" distR="114300" simplePos="0" relativeHeight="251672576" behindDoc="0" locked="0" layoutInCell="1" allowOverlap="1" wp14:anchorId="15C18208" wp14:editId="02C74B43">
            <wp:simplePos x="0" y="0"/>
            <wp:positionH relativeFrom="column">
              <wp:posOffset>763270</wp:posOffset>
            </wp:positionH>
            <wp:positionV relativeFrom="paragraph">
              <wp:posOffset>159262</wp:posOffset>
            </wp:positionV>
            <wp:extent cx="2493645" cy="2493645"/>
            <wp:effectExtent l="0" t="0" r="0" b="0"/>
            <wp:wrapSquare wrapText="bothSides"/>
            <wp:docPr id="20" name="Picture 20" descr="17 Best images about Level-1 &amp; Phormula-1 on Pinterest | Shops, Instagram and Cinnamon toast cr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cZhqAg.jpg"/>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2493645" cy="2493645"/>
                    </a:xfrm>
                    <a:prstGeom prst="rect">
                      <a:avLst/>
                    </a:prstGeom>
                  </pic:spPr>
                </pic:pic>
              </a:graphicData>
            </a:graphic>
            <wp14:sizeRelH relativeFrom="page">
              <wp14:pctWidth>0</wp14:pctWidth>
            </wp14:sizeRelH>
            <wp14:sizeRelV relativeFrom="page">
              <wp14:pctHeight>0</wp14:pctHeight>
            </wp14:sizeRelV>
          </wp:anchor>
        </w:drawing>
      </w:r>
    </w:p>
    <w:p w14:paraId="4BCC8DE7" w14:textId="25DD0495" w:rsidR="00F31A2E" w:rsidRDefault="00F31A2E" w:rsidP="00FB2091">
      <w:pPr>
        <w:rPr>
          <w:color w:val="000000" w:themeColor="text1"/>
        </w:rPr>
      </w:pPr>
    </w:p>
    <w:p w14:paraId="016CBE06" w14:textId="1389167B" w:rsidR="00F31A2E" w:rsidRDefault="00F31A2E" w:rsidP="00FB2091">
      <w:pPr>
        <w:rPr>
          <w:color w:val="000000" w:themeColor="text1"/>
        </w:rPr>
      </w:pPr>
    </w:p>
    <w:p w14:paraId="43C29D42" w14:textId="77777777" w:rsidR="00F31A2E" w:rsidRDefault="00F31A2E" w:rsidP="00FB2091">
      <w:pPr>
        <w:rPr>
          <w:color w:val="000000" w:themeColor="text1"/>
        </w:rPr>
      </w:pPr>
    </w:p>
    <w:p w14:paraId="1C17C5D8" w14:textId="7A637B57" w:rsidR="00F31A2E" w:rsidRDefault="00F31A2E" w:rsidP="00FB2091">
      <w:pPr>
        <w:rPr>
          <w:color w:val="000000" w:themeColor="text1"/>
        </w:rPr>
      </w:pPr>
    </w:p>
    <w:p w14:paraId="570DBEBE" w14:textId="7A73E1E2" w:rsidR="00F31A2E" w:rsidRDefault="00F31A2E" w:rsidP="00FB2091">
      <w:pPr>
        <w:rPr>
          <w:color w:val="000000" w:themeColor="text1"/>
        </w:rPr>
      </w:pPr>
    </w:p>
    <w:p w14:paraId="455B5F9B" w14:textId="77777777" w:rsidR="00F31A2E" w:rsidRDefault="00F31A2E" w:rsidP="00FB2091">
      <w:pPr>
        <w:rPr>
          <w:color w:val="000000" w:themeColor="text1"/>
        </w:rPr>
      </w:pPr>
    </w:p>
    <w:p w14:paraId="5D6F9C51" w14:textId="77777777" w:rsidR="00F31A2E" w:rsidRDefault="00F31A2E" w:rsidP="00FB2091">
      <w:pPr>
        <w:rPr>
          <w:color w:val="000000" w:themeColor="text1"/>
        </w:rPr>
      </w:pPr>
    </w:p>
    <w:p w14:paraId="1DCCB58E" w14:textId="6C5964F8" w:rsidR="00F31A2E" w:rsidRDefault="00F31A2E" w:rsidP="00FB2091">
      <w:pPr>
        <w:rPr>
          <w:color w:val="000000" w:themeColor="text1"/>
        </w:rPr>
      </w:pPr>
    </w:p>
    <w:p w14:paraId="515DD22A" w14:textId="77777777" w:rsidR="00F31A2E" w:rsidRDefault="00F31A2E" w:rsidP="00FB2091">
      <w:pPr>
        <w:rPr>
          <w:color w:val="000000" w:themeColor="text1"/>
        </w:rPr>
      </w:pPr>
    </w:p>
    <w:p w14:paraId="17547D56" w14:textId="24B1152D" w:rsidR="00F31A2E" w:rsidRDefault="00F31A2E" w:rsidP="00FB2091">
      <w:pPr>
        <w:rPr>
          <w:color w:val="000000" w:themeColor="text1"/>
        </w:rPr>
      </w:pPr>
    </w:p>
    <w:p w14:paraId="5349E8A6" w14:textId="41E5C0E4" w:rsidR="00190B1E" w:rsidRDefault="00190B1E" w:rsidP="00F31A2E">
      <w:pPr>
        <w:rPr>
          <w:color w:val="000000" w:themeColor="text1"/>
        </w:rPr>
      </w:pPr>
    </w:p>
    <w:p w14:paraId="1FBD6B17" w14:textId="77777777" w:rsidR="00190B1E" w:rsidRDefault="00190B1E" w:rsidP="00F31A2E">
      <w:pPr>
        <w:rPr>
          <w:color w:val="000000" w:themeColor="text1"/>
        </w:rPr>
      </w:pPr>
    </w:p>
    <w:p w14:paraId="6E3D512D" w14:textId="7D82523E" w:rsidR="00190B1E" w:rsidRDefault="00190B1E" w:rsidP="00F31A2E">
      <w:pPr>
        <w:rPr>
          <w:color w:val="000000" w:themeColor="text1"/>
        </w:rPr>
      </w:pPr>
    </w:p>
    <w:p w14:paraId="22006B8F" w14:textId="2E0C29BC" w:rsidR="00190B1E" w:rsidRDefault="00190B1E" w:rsidP="00F31A2E">
      <w:pPr>
        <w:rPr>
          <w:color w:val="000000" w:themeColor="text1"/>
        </w:rPr>
      </w:pPr>
    </w:p>
    <w:p w14:paraId="61E6974A" w14:textId="77777777" w:rsidR="00190B1E" w:rsidRDefault="00190B1E" w:rsidP="00F31A2E">
      <w:pPr>
        <w:rPr>
          <w:color w:val="000000" w:themeColor="text1"/>
        </w:rPr>
      </w:pPr>
    </w:p>
    <w:p w14:paraId="45C8A0F5" w14:textId="48F5C25F" w:rsidR="00190B1E" w:rsidRDefault="00190B1E" w:rsidP="00F31A2E">
      <w:pPr>
        <w:rPr>
          <w:color w:val="000000" w:themeColor="text1"/>
        </w:rPr>
      </w:pPr>
      <w:r>
        <w:rPr>
          <w:rFonts w:ascii="Helvetica" w:eastAsia="Times New Roman" w:hAnsi="Helvetica" w:cs="Times New Roman"/>
          <w:noProof/>
          <w:color w:val="FF0000"/>
          <w:sz w:val="18"/>
          <w:szCs w:val="18"/>
        </w:rPr>
        <w:drawing>
          <wp:anchor distT="0" distB="0" distL="114300" distR="114300" simplePos="0" relativeHeight="251673600" behindDoc="0" locked="0" layoutInCell="1" allowOverlap="1" wp14:anchorId="1C0A5614" wp14:editId="77C4B71F">
            <wp:simplePos x="0" y="0"/>
            <wp:positionH relativeFrom="column">
              <wp:posOffset>1307281</wp:posOffset>
            </wp:positionH>
            <wp:positionV relativeFrom="paragraph">
              <wp:posOffset>83246</wp:posOffset>
            </wp:positionV>
            <wp:extent cx="4089400" cy="2303695"/>
            <wp:effectExtent l="0" t="0" r="0" b="0"/>
            <wp:wrapSquare wrapText="bothSides"/>
            <wp:docPr id="4" name="Picture 4" descr="SPOTTED (FROZEN FOOD EDITION) - 5/23/2019 - The Impulsive B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file_cDpsn7.jpg"/>
                    <pic:cNvPicPr/>
                  </pic:nvPicPr>
                  <pic:blipFill>
                    <a:blip r:embed="rId39">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4089400" cy="2303695"/>
                    </a:xfrm>
                    <a:prstGeom prst="rect">
                      <a:avLst/>
                    </a:prstGeom>
                  </pic:spPr>
                </pic:pic>
              </a:graphicData>
            </a:graphic>
            <wp14:sizeRelH relativeFrom="page">
              <wp14:pctWidth>0</wp14:pctWidth>
            </wp14:sizeRelH>
            <wp14:sizeRelV relativeFrom="page">
              <wp14:pctHeight>0</wp14:pctHeight>
            </wp14:sizeRelV>
          </wp:anchor>
        </w:drawing>
      </w:r>
    </w:p>
    <w:p w14:paraId="1F590B2F" w14:textId="172E8FE7" w:rsidR="00190B1E" w:rsidRDefault="00190B1E">
      <w:pPr>
        <w:rPr>
          <w:color w:val="000000" w:themeColor="text1"/>
        </w:rPr>
      </w:pPr>
      <w:r>
        <w:rPr>
          <w:color w:val="000000" w:themeColor="text1"/>
        </w:rPr>
        <w:br w:type="page"/>
      </w:r>
    </w:p>
    <w:p w14:paraId="68666E65" w14:textId="77777777" w:rsidR="00190B1E" w:rsidRDefault="00190B1E" w:rsidP="002E5D2B">
      <w:pPr>
        <w:jc w:val="center"/>
        <w:rPr>
          <w:rFonts w:ascii="Helvetica" w:eastAsia="Times New Roman" w:hAnsi="Helvetica" w:cs="Times New Roman"/>
          <w:color w:val="FF0000"/>
          <w:sz w:val="18"/>
          <w:szCs w:val="18"/>
        </w:rPr>
      </w:pPr>
      <w:r>
        <w:rPr>
          <w:rFonts w:ascii="Helvetica" w:eastAsia="Times New Roman" w:hAnsi="Helvetica" w:cs="Times New Roman"/>
          <w:noProof/>
          <w:color w:val="FF0000"/>
          <w:sz w:val="18"/>
          <w:szCs w:val="18"/>
        </w:rPr>
        <w:lastRenderedPageBreak/>
        <w:drawing>
          <wp:inline distT="0" distB="0" distL="0" distR="0" wp14:anchorId="7995E1B2" wp14:editId="060062D4">
            <wp:extent cx="4758089" cy="1953525"/>
            <wp:effectExtent l="12700" t="12700" r="67945" b="660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or_logo_transparent.jpg"/>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890957" cy="2008076"/>
                    </a:xfrm>
                    <a:prstGeom prst="rect">
                      <a:avLst/>
                    </a:prstGeom>
                    <a:ln w="63500" cap="rnd">
                      <a:noFill/>
                      <a:roun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3CA60EB4" w14:textId="77777777" w:rsidR="00190B1E" w:rsidRDefault="00190B1E" w:rsidP="004D596B">
      <w:pPr>
        <w:rPr>
          <w:color w:val="000000" w:themeColor="text1"/>
        </w:rPr>
      </w:pPr>
    </w:p>
    <w:p w14:paraId="498EEC74" w14:textId="77777777" w:rsidR="00190B1E" w:rsidRDefault="00190B1E" w:rsidP="004D596B">
      <w:pPr>
        <w:rPr>
          <w:color w:val="000000" w:themeColor="text1"/>
        </w:rPr>
      </w:pPr>
    </w:p>
    <w:p w14:paraId="0B11E88C" w14:textId="77777777" w:rsidR="00190B1E" w:rsidRDefault="00190B1E" w:rsidP="004D596B">
      <w:pPr>
        <w:rPr>
          <w:color w:val="000000" w:themeColor="text1"/>
        </w:rPr>
      </w:pPr>
    </w:p>
    <w:p w14:paraId="4913047F" w14:textId="77777777" w:rsidR="00190B1E" w:rsidRDefault="00190B1E" w:rsidP="004D596B">
      <w:pPr>
        <w:rPr>
          <w:color w:val="000000" w:themeColor="text1"/>
        </w:rPr>
      </w:pPr>
    </w:p>
    <w:p w14:paraId="79A05A78" w14:textId="77777777" w:rsidR="00190B1E" w:rsidRDefault="00190B1E" w:rsidP="004D596B">
      <w:pPr>
        <w:rPr>
          <w:color w:val="000000" w:themeColor="text1"/>
        </w:rPr>
      </w:pPr>
    </w:p>
    <w:p w14:paraId="17BBA1BC" w14:textId="77777777" w:rsidR="00190B1E" w:rsidRDefault="00190B1E" w:rsidP="004D596B">
      <w:pPr>
        <w:rPr>
          <w:color w:val="000000" w:themeColor="text1"/>
        </w:rPr>
      </w:pPr>
    </w:p>
    <w:p w14:paraId="143871C1" w14:textId="77777777" w:rsidR="00190B1E" w:rsidRPr="008A38F4" w:rsidRDefault="00190B1E" w:rsidP="008A38F4">
      <w:pPr>
        <w:jc w:val="center"/>
        <w:rPr>
          <w:b/>
          <w:bCs/>
          <w:color w:val="000000" w:themeColor="text1"/>
          <w:sz w:val="56"/>
          <w:szCs w:val="56"/>
        </w:rPr>
      </w:pPr>
      <w:r w:rsidRPr="008A38F4">
        <w:rPr>
          <w:b/>
          <w:bCs/>
          <w:color w:val="000000" w:themeColor="text1"/>
          <w:sz w:val="56"/>
          <w:szCs w:val="56"/>
        </w:rPr>
        <w:t>Example Meal Plan</w:t>
      </w:r>
    </w:p>
    <w:p w14:paraId="5470C564" w14:textId="77777777" w:rsidR="00190B1E" w:rsidRDefault="00190B1E" w:rsidP="008A38F4">
      <w:pPr>
        <w:jc w:val="center"/>
        <w:rPr>
          <w:color w:val="000000" w:themeColor="text1"/>
        </w:rPr>
      </w:pPr>
      <w:r>
        <w:rPr>
          <w:color w:val="000000" w:themeColor="text1"/>
        </w:rPr>
        <w:t>1400-1500 Calories</w:t>
      </w:r>
    </w:p>
    <w:p w14:paraId="055163B9" w14:textId="77777777" w:rsidR="00190B1E" w:rsidRDefault="00190B1E" w:rsidP="008A38F4">
      <w:pPr>
        <w:jc w:val="center"/>
        <w:rPr>
          <w:color w:val="000000" w:themeColor="text1"/>
        </w:rPr>
      </w:pPr>
      <w:r>
        <w:rPr>
          <w:color w:val="000000" w:themeColor="text1"/>
        </w:rPr>
        <w:t>High Protein</w:t>
      </w:r>
    </w:p>
    <w:p w14:paraId="1E6B743F" w14:textId="77777777" w:rsidR="00190B1E" w:rsidRDefault="00190B1E" w:rsidP="008A38F4">
      <w:pPr>
        <w:jc w:val="center"/>
        <w:rPr>
          <w:color w:val="000000" w:themeColor="text1"/>
        </w:rPr>
      </w:pPr>
      <w:r>
        <w:rPr>
          <w:color w:val="000000" w:themeColor="text1"/>
        </w:rPr>
        <w:t>Moderate Carb</w:t>
      </w:r>
    </w:p>
    <w:p w14:paraId="1B5745AB" w14:textId="77777777" w:rsidR="00190B1E" w:rsidRDefault="00190B1E" w:rsidP="008A38F4">
      <w:pPr>
        <w:jc w:val="center"/>
        <w:rPr>
          <w:color w:val="000000" w:themeColor="text1"/>
        </w:rPr>
      </w:pPr>
      <w:r>
        <w:rPr>
          <w:color w:val="000000" w:themeColor="text1"/>
        </w:rPr>
        <w:t>Low Fat</w:t>
      </w:r>
    </w:p>
    <w:p w14:paraId="7E186E1C" w14:textId="77777777" w:rsidR="00190B1E" w:rsidRDefault="00190B1E" w:rsidP="004D596B">
      <w:pPr>
        <w:rPr>
          <w:color w:val="000000" w:themeColor="text1"/>
        </w:rPr>
      </w:pPr>
    </w:p>
    <w:p w14:paraId="0A4522D5" w14:textId="77777777" w:rsidR="00190B1E" w:rsidRDefault="00190B1E" w:rsidP="004D596B">
      <w:pPr>
        <w:rPr>
          <w:color w:val="000000" w:themeColor="text1"/>
        </w:rPr>
      </w:pPr>
    </w:p>
    <w:p w14:paraId="19560632" w14:textId="77777777" w:rsidR="00190B1E" w:rsidRDefault="00190B1E" w:rsidP="004D596B">
      <w:pPr>
        <w:rPr>
          <w:color w:val="000000" w:themeColor="text1"/>
        </w:rPr>
      </w:pPr>
    </w:p>
    <w:p w14:paraId="14386437" w14:textId="77777777" w:rsidR="00190B1E" w:rsidRDefault="00190B1E" w:rsidP="004D596B">
      <w:pPr>
        <w:rPr>
          <w:color w:val="000000" w:themeColor="text1"/>
        </w:rPr>
      </w:pPr>
    </w:p>
    <w:p w14:paraId="5269405C" w14:textId="77777777" w:rsidR="00190B1E" w:rsidRDefault="00190B1E" w:rsidP="004D596B">
      <w:pPr>
        <w:rPr>
          <w:color w:val="000000" w:themeColor="text1"/>
        </w:rPr>
      </w:pPr>
    </w:p>
    <w:p w14:paraId="2AD6F3F9" w14:textId="77777777" w:rsidR="00190B1E" w:rsidRDefault="00190B1E" w:rsidP="004D596B">
      <w:pPr>
        <w:rPr>
          <w:color w:val="000000" w:themeColor="text1"/>
        </w:rPr>
      </w:pPr>
    </w:p>
    <w:p w14:paraId="135A562D" w14:textId="77777777" w:rsidR="00190B1E" w:rsidRDefault="00190B1E" w:rsidP="004D596B">
      <w:pPr>
        <w:rPr>
          <w:color w:val="000000" w:themeColor="text1"/>
        </w:rPr>
      </w:pPr>
    </w:p>
    <w:p w14:paraId="0BA8B11A" w14:textId="77777777" w:rsidR="00190B1E" w:rsidRDefault="00190B1E" w:rsidP="004D596B">
      <w:pPr>
        <w:rPr>
          <w:color w:val="000000" w:themeColor="text1"/>
        </w:rPr>
      </w:pPr>
    </w:p>
    <w:p w14:paraId="619EE120" w14:textId="77777777" w:rsidR="00190B1E" w:rsidRDefault="00190B1E" w:rsidP="000B26B8">
      <w:pPr>
        <w:rPr>
          <w:color w:val="000000" w:themeColor="text1"/>
        </w:rPr>
      </w:pPr>
      <w:r>
        <w:rPr>
          <w:color w:val="000000" w:themeColor="text1"/>
        </w:rPr>
        <w:t xml:space="preserve">Note: these can be combined if you prefer to eat less frequently, bigger meals. As well, this is just an example, NOT what you must follow. At Acadami Fitness, we believe you should learn and grown and explore your food WHILE being health conscious. As well, the times are just for reference as it is optimal to have many smaller meals throughout the day, again, this is </w:t>
      </w:r>
      <w:r w:rsidRPr="004D596B">
        <w:rPr>
          <w:color w:val="000000" w:themeColor="text1"/>
          <w:u w:val="single"/>
        </w:rPr>
        <w:t>not</w:t>
      </w:r>
      <w:r>
        <w:rPr>
          <w:color w:val="000000" w:themeColor="text1"/>
        </w:rPr>
        <w:t xml:space="preserve"> a must, just an idea. We do not believe is prescribing strict, restrictive meal plans. These are just some ideas to get you going. Use your My Transphormation App, our Facebook Group, and your Coach for more recipes, ideas, and such. </w:t>
      </w:r>
    </w:p>
    <w:p w14:paraId="272F68AF" w14:textId="77777777" w:rsidR="00190B1E" w:rsidRDefault="00190B1E" w:rsidP="000B26B8">
      <w:pPr>
        <w:jc w:val="center"/>
        <w:rPr>
          <w:color w:val="000000" w:themeColor="text1"/>
        </w:rPr>
      </w:pPr>
      <w:r>
        <w:rPr>
          <w:color w:val="000000" w:themeColor="text1"/>
        </w:rPr>
        <w:t>Love, Ami Davis (CEO, Lead Coach of Acadami Fitness)</w:t>
      </w:r>
    </w:p>
    <w:p w14:paraId="60CFD62B" w14:textId="77777777" w:rsidR="00190B1E" w:rsidRDefault="00190B1E" w:rsidP="004D596B">
      <w:pPr>
        <w:rPr>
          <w:color w:val="000000" w:themeColor="text1"/>
        </w:rPr>
      </w:pPr>
    </w:p>
    <w:p w14:paraId="20580C3C" w14:textId="77777777" w:rsidR="00190B1E" w:rsidRDefault="00190B1E" w:rsidP="008A38F4">
      <w:pPr>
        <w:jc w:val="center"/>
        <w:rPr>
          <w:b/>
          <w:bCs/>
          <w:color w:val="000000" w:themeColor="text1"/>
          <w:u w:val="single"/>
        </w:rPr>
      </w:pPr>
    </w:p>
    <w:p w14:paraId="6CDA20C0" w14:textId="77777777" w:rsidR="00190B1E" w:rsidRDefault="00190B1E" w:rsidP="008A38F4">
      <w:pPr>
        <w:jc w:val="center"/>
        <w:rPr>
          <w:b/>
          <w:bCs/>
          <w:color w:val="000000" w:themeColor="text1"/>
          <w:u w:val="single"/>
        </w:rPr>
      </w:pPr>
    </w:p>
    <w:p w14:paraId="0727667B" w14:textId="77777777" w:rsidR="00190B1E" w:rsidRDefault="00190B1E" w:rsidP="008A38F4">
      <w:pPr>
        <w:jc w:val="center"/>
        <w:rPr>
          <w:b/>
          <w:bCs/>
          <w:color w:val="000000" w:themeColor="text1"/>
          <w:u w:val="single"/>
        </w:rPr>
      </w:pPr>
    </w:p>
    <w:p w14:paraId="0D93328F" w14:textId="77777777" w:rsidR="00190B1E" w:rsidRDefault="00190B1E" w:rsidP="008A38F4">
      <w:pPr>
        <w:jc w:val="center"/>
        <w:rPr>
          <w:b/>
          <w:bCs/>
          <w:color w:val="000000" w:themeColor="text1"/>
          <w:u w:val="single"/>
        </w:rPr>
      </w:pPr>
    </w:p>
    <w:p w14:paraId="6307626D" w14:textId="77777777" w:rsidR="00190B1E" w:rsidRDefault="00190B1E" w:rsidP="008A38F4">
      <w:pPr>
        <w:jc w:val="center"/>
        <w:rPr>
          <w:b/>
          <w:bCs/>
          <w:color w:val="000000" w:themeColor="text1"/>
          <w:u w:val="single"/>
        </w:rPr>
      </w:pPr>
    </w:p>
    <w:p w14:paraId="2D57DE91" w14:textId="77777777" w:rsidR="00190B1E" w:rsidRDefault="00190B1E" w:rsidP="008A38F4">
      <w:pPr>
        <w:jc w:val="center"/>
        <w:rPr>
          <w:b/>
          <w:bCs/>
          <w:color w:val="000000" w:themeColor="text1"/>
          <w:u w:val="single"/>
        </w:rPr>
      </w:pPr>
    </w:p>
    <w:p w14:paraId="1F023AE4" w14:textId="77777777" w:rsidR="00190B1E" w:rsidRDefault="00190B1E" w:rsidP="008A38F4">
      <w:pPr>
        <w:rPr>
          <w:b/>
          <w:bCs/>
          <w:color w:val="000000" w:themeColor="text1"/>
          <w:u w:val="single"/>
        </w:rPr>
      </w:pPr>
    </w:p>
    <w:p w14:paraId="339A0AFB" w14:textId="77777777" w:rsidR="00190B1E" w:rsidRDefault="00190B1E" w:rsidP="008A38F4">
      <w:pPr>
        <w:rPr>
          <w:b/>
          <w:bCs/>
          <w:color w:val="000000" w:themeColor="text1"/>
          <w:u w:val="single"/>
        </w:rPr>
      </w:pPr>
    </w:p>
    <w:p w14:paraId="37A403F8" w14:textId="77777777" w:rsidR="00190B1E" w:rsidRDefault="00190B1E" w:rsidP="00F31A2E">
      <w:pPr>
        <w:pStyle w:val="ListParagraph"/>
        <w:jc w:val="center"/>
        <w:rPr>
          <w:b/>
          <w:bCs/>
          <w:color w:val="000000" w:themeColor="text1"/>
          <w:u w:val="single"/>
        </w:rPr>
      </w:pPr>
      <w:r>
        <w:rPr>
          <w:b/>
          <w:bCs/>
          <w:color w:val="000000" w:themeColor="text1"/>
          <w:u w:val="single"/>
        </w:rPr>
        <w:lastRenderedPageBreak/>
        <w:t>Training Day Example</w:t>
      </w:r>
    </w:p>
    <w:p w14:paraId="2A391132" w14:textId="77777777" w:rsidR="00190B1E" w:rsidRPr="00F31A2E" w:rsidRDefault="00190B1E" w:rsidP="00F31A2E">
      <w:pPr>
        <w:ind w:left="360"/>
        <w:jc w:val="center"/>
        <w:rPr>
          <w:color w:val="000000" w:themeColor="text1"/>
        </w:rPr>
      </w:pPr>
      <w:r w:rsidRPr="00F31A2E">
        <w:rPr>
          <w:color w:val="000000" w:themeColor="text1"/>
        </w:rPr>
        <w:t>(On non-training days, you will be able to have an addition meat and veggie meal)</w:t>
      </w:r>
    </w:p>
    <w:p w14:paraId="6A55654E" w14:textId="77777777" w:rsidR="00190B1E" w:rsidRDefault="00190B1E" w:rsidP="00371896">
      <w:pPr>
        <w:pStyle w:val="ListParagraph"/>
        <w:jc w:val="center"/>
        <w:rPr>
          <w:color w:val="000000" w:themeColor="text1"/>
        </w:rPr>
      </w:pPr>
      <w:r>
        <w:rPr>
          <w:color w:val="000000" w:themeColor="text1"/>
        </w:rPr>
        <w:t>Goals: 130g protein; 130g carbs; 40g fat</w:t>
      </w:r>
    </w:p>
    <w:p w14:paraId="691C5FBD" w14:textId="77777777" w:rsidR="00190B1E" w:rsidRPr="00371896" w:rsidRDefault="00190B1E" w:rsidP="00371896">
      <w:pPr>
        <w:pStyle w:val="ListParagraph"/>
        <w:jc w:val="center"/>
        <w:rPr>
          <w:color w:val="000000" w:themeColor="text1"/>
        </w:rPr>
      </w:pPr>
    </w:p>
    <w:p w14:paraId="0091BFEA" w14:textId="77777777" w:rsidR="00190B1E" w:rsidRPr="008A38F4" w:rsidRDefault="00190B1E" w:rsidP="008A38F4">
      <w:pPr>
        <w:jc w:val="center"/>
        <w:rPr>
          <w:b/>
          <w:bCs/>
          <w:color w:val="000000" w:themeColor="text1"/>
          <w:u w:val="single"/>
        </w:rPr>
      </w:pPr>
      <w:r w:rsidRPr="008A38F4">
        <w:rPr>
          <w:b/>
          <w:bCs/>
          <w:color w:val="000000" w:themeColor="text1"/>
          <w:u w:val="single"/>
        </w:rPr>
        <w:t>For those that don’t really like to eat first thing in the morning, do this:</w:t>
      </w:r>
    </w:p>
    <w:p w14:paraId="727C16D9" w14:textId="77777777" w:rsidR="00190B1E" w:rsidRDefault="00190B1E" w:rsidP="00CB403D">
      <w:pPr>
        <w:jc w:val="center"/>
        <w:rPr>
          <w:color w:val="7030A0"/>
        </w:rPr>
      </w:pPr>
      <w:r>
        <w:rPr>
          <w:color w:val="000000" w:themeColor="text1"/>
        </w:rPr>
        <w:t xml:space="preserve">6:00 AM </w:t>
      </w:r>
      <w:r w:rsidRPr="008A38F4">
        <w:rPr>
          <w:color w:val="7030A0"/>
        </w:rPr>
        <w:t>Meal A)</w:t>
      </w:r>
    </w:p>
    <w:p w14:paraId="1D856E6F" w14:textId="77777777" w:rsidR="00190B1E" w:rsidRDefault="00190B1E" w:rsidP="004D596B">
      <w:pPr>
        <w:rPr>
          <w:color w:val="000000" w:themeColor="text1"/>
        </w:rPr>
      </w:pPr>
      <w:r>
        <w:rPr>
          <w:color w:val="000000" w:themeColor="text1"/>
        </w:rPr>
        <w:t>An apple with 1 tbsp peanut butter; coffee if you want; 1 scoop Level 1 either in the coffee or almond-milk or with water as a shake.</w:t>
      </w:r>
    </w:p>
    <w:p w14:paraId="22EA510C" w14:textId="77777777" w:rsidR="00190B1E" w:rsidRDefault="00190B1E" w:rsidP="004D596B">
      <w:pPr>
        <w:rPr>
          <w:color w:val="000000" w:themeColor="text1"/>
        </w:rPr>
      </w:pPr>
      <w:r>
        <w:rPr>
          <w:color w:val="000000" w:themeColor="text1"/>
        </w:rPr>
        <w:t>Macros: 28g protein; 34.1g carbs; 11.8g fat (total calories: 340)</w:t>
      </w:r>
    </w:p>
    <w:p w14:paraId="12340018" w14:textId="77777777" w:rsidR="00190B1E" w:rsidRDefault="00190B1E" w:rsidP="004D596B">
      <w:pPr>
        <w:rPr>
          <w:color w:val="000000" w:themeColor="text1"/>
        </w:rPr>
      </w:pPr>
    </w:p>
    <w:p w14:paraId="6FF45E2D" w14:textId="77777777" w:rsidR="00190B1E" w:rsidRDefault="00190B1E" w:rsidP="008A38F4">
      <w:pPr>
        <w:jc w:val="center"/>
        <w:rPr>
          <w:b/>
          <w:bCs/>
          <w:color w:val="000000" w:themeColor="text1"/>
          <w:u w:val="single"/>
        </w:rPr>
      </w:pPr>
      <w:r w:rsidRPr="008A38F4">
        <w:rPr>
          <w:b/>
          <w:bCs/>
          <w:color w:val="000000" w:themeColor="text1"/>
          <w:u w:val="single"/>
        </w:rPr>
        <w:t>OR</w:t>
      </w:r>
      <w:r>
        <w:rPr>
          <w:b/>
          <w:bCs/>
          <w:color w:val="000000" w:themeColor="text1"/>
          <w:u w:val="single"/>
        </w:rPr>
        <w:t xml:space="preserve"> – NOT BOTH; </w:t>
      </w:r>
    </w:p>
    <w:p w14:paraId="0CCDCCCD" w14:textId="77777777" w:rsidR="00190B1E" w:rsidRDefault="00190B1E" w:rsidP="008A38F4">
      <w:pPr>
        <w:jc w:val="center"/>
        <w:rPr>
          <w:b/>
          <w:bCs/>
          <w:color w:val="000000" w:themeColor="text1"/>
          <w:u w:val="single"/>
        </w:rPr>
      </w:pPr>
    </w:p>
    <w:p w14:paraId="4E36900A" w14:textId="77777777" w:rsidR="00190B1E" w:rsidRPr="008A38F4" w:rsidRDefault="00190B1E" w:rsidP="008A38F4">
      <w:pPr>
        <w:jc w:val="center"/>
        <w:rPr>
          <w:b/>
          <w:bCs/>
          <w:color w:val="000000" w:themeColor="text1"/>
          <w:u w:val="single"/>
        </w:rPr>
      </w:pPr>
      <w:r>
        <w:rPr>
          <w:b/>
          <w:bCs/>
          <w:color w:val="000000" w:themeColor="text1"/>
          <w:u w:val="single"/>
        </w:rPr>
        <w:t>for those that like to eat first thing, do this:</w:t>
      </w:r>
    </w:p>
    <w:p w14:paraId="1E40B8FC" w14:textId="77777777" w:rsidR="00190B1E" w:rsidRDefault="00190B1E" w:rsidP="00CB403D">
      <w:pPr>
        <w:jc w:val="center"/>
        <w:rPr>
          <w:color w:val="2F5496" w:themeColor="accent1" w:themeShade="BF"/>
        </w:rPr>
      </w:pPr>
      <w:r>
        <w:rPr>
          <w:color w:val="000000" w:themeColor="text1"/>
        </w:rPr>
        <w:t xml:space="preserve">6:00 AM </w:t>
      </w:r>
      <w:r w:rsidRPr="008A38F4">
        <w:rPr>
          <w:color w:val="2F5496" w:themeColor="accent1" w:themeShade="BF"/>
        </w:rPr>
        <w:t>Meal B)</w:t>
      </w:r>
    </w:p>
    <w:p w14:paraId="34055DDC" w14:textId="77777777" w:rsidR="00190B1E" w:rsidRDefault="00190B1E" w:rsidP="004D596B">
      <w:pPr>
        <w:rPr>
          <w:color w:val="000000" w:themeColor="text1"/>
        </w:rPr>
      </w:pPr>
      <w:r>
        <w:rPr>
          <w:color w:val="000000" w:themeColor="text1"/>
        </w:rPr>
        <w:t xml:space="preserve">1 large, whole egg with ½ cup liquid egg whites topped with 2 tbsp shredded cheese; 2 slices: Killer Dave’s 21 Grain </w:t>
      </w:r>
      <w:r w:rsidRPr="004D596B">
        <w:rPr>
          <w:b/>
          <w:bCs/>
          <w:color w:val="000000" w:themeColor="text1"/>
        </w:rPr>
        <w:t>thin sliced</w:t>
      </w:r>
      <w:r>
        <w:rPr>
          <w:color w:val="000000" w:themeColor="text1"/>
        </w:rPr>
        <w:t xml:space="preserve"> toast with ½ tbsp </w:t>
      </w:r>
      <w:proofErr w:type="spellStart"/>
      <w:r>
        <w:rPr>
          <w:color w:val="000000" w:themeColor="text1"/>
        </w:rPr>
        <w:t>Kerrygold</w:t>
      </w:r>
      <w:proofErr w:type="spellEnd"/>
      <w:r>
        <w:rPr>
          <w:color w:val="000000" w:themeColor="text1"/>
        </w:rPr>
        <w:t xml:space="preserve"> butter</w:t>
      </w:r>
    </w:p>
    <w:p w14:paraId="4CEE913F" w14:textId="77777777" w:rsidR="00190B1E" w:rsidRDefault="00190B1E" w:rsidP="004D596B">
      <w:pPr>
        <w:rPr>
          <w:color w:val="000000" w:themeColor="text1"/>
        </w:rPr>
      </w:pPr>
      <w:r>
        <w:rPr>
          <w:color w:val="000000" w:themeColor="text1"/>
        </w:rPr>
        <w:t>Macros: 28.8g protein; 25.8g carbs; 17g fat (total calories: 359)</w:t>
      </w:r>
    </w:p>
    <w:p w14:paraId="7746ECEF" w14:textId="77777777" w:rsidR="00190B1E" w:rsidRDefault="00190B1E" w:rsidP="004D596B">
      <w:pPr>
        <w:rPr>
          <w:color w:val="000000" w:themeColor="text1"/>
        </w:rPr>
      </w:pPr>
    </w:p>
    <w:p w14:paraId="76FC7EDD" w14:textId="77777777" w:rsidR="00190B1E" w:rsidRDefault="00190B1E" w:rsidP="00CB403D">
      <w:pPr>
        <w:jc w:val="center"/>
        <w:rPr>
          <w:color w:val="000000" w:themeColor="text1"/>
        </w:rPr>
      </w:pPr>
      <w:r>
        <w:rPr>
          <w:color w:val="000000" w:themeColor="text1"/>
        </w:rPr>
        <w:t>12:00 PM</w:t>
      </w:r>
    </w:p>
    <w:p w14:paraId="4F9BCFCE" w14:textId="77777777" w:rsidR="00190B1E" w:rsidRDefault="00190B1E" w:rsidP="004D596B">
      <w:pPr>
        <w:rPr>
          <w:color w:val="000000" w:themeColor="text1"/>
        </w:rPr>
      </w:pPr>
      <w:r>
        <w:rPr>
          <w:color w:val="000000" w:themeColor="text1"/>
        </w:rPr>
        <w:t>Salad (3 cups of any lettuce mix) with 3oz grilled chicken; ½ cup diced tomato, 1 cup sliced cucumber; 1 hard-boiled egg; 3 tbsp Hidden Valley Light Ranch Dressing</w:t>
      </w:r>
    </w:p>
    <w:p w14:paraId="278004DA" w14:textId="77777777" w:rsidR="00190B1E" w:rsidRDefault="00190B1E" w:rsidP="004D596B">
      <w:pPr>
        <w:rPr>
          <w:color w:val="000000" w:themeColor="text1"/>
        </w:rPr>
      </w:pPr>
      <w:r>
        <w:rPr>
          <w:color w:val="000000" w:themeColor="text1"/>
        </w:rPr>
        <w:t>Macros: 36.1g protein; 15.7g carbs; 14.3g fat (total calories: 324)</w:t>
      </w:r>
    </w:p>
    <w:p w14:paraId="7546F210" w14:textId="77777777" w:rsidR="00190B1E" w:rsidRDefault="00190B1E" w:rsidP="004D596B">
      <w:pPr>
        <w:rPr>
          <w:color w:val="000000" w:themeColor="text1"/>
        </w:rPr>
      </w:pPr>
    </w:p>
    <w:p w14:paraId="3DC14BF8" w14:textId="77777777" w:rsidR="00190B1E" w:rsidRDefault="00190B1E" w:rsidP="00CB403D">
      <w:pPr>
        <w:jc w:val="center"/>
        <w:rPr>
          <w:color w:val="000000" w:themeColor="text1"/>
        </w:rPr>
      </w:pPr>
      <w:r>
        <w:rPr>
          <w:color w:val="000000" w:themeColor="text1"/>
        </w:rPr>
        <w:t>3:00 PM</w:t>
      </w:r>
    </w:p>
    <w:p w14:paraId="3B8C422F" w14:textId="77777777" w:rsidR="00190B1E" w:rsidRDefault="00190B1E" w:rsidP="00CB403D">
      <w:pPr>
        <w:rPr>
          <w:color w:val="000000" w:themeColor="text1"/>
        </w:rPr>
      </w:pPr>
      <w:r>
        <w:rPr>
          <w:color w:val="000000" w:themeColor="text1"/>
        </w:rPr>
        <w:t>Level 1 Shake (¾ scoop) + Banana</w:t>
      </w:r>
    </w:p>
    <w:p w14:paraId="0ED3DDCB" w14:textId="77777777" w:rsidR="00190B1E" w:rsidRDefault="00190B1E" w:rsidP="00CB403D">
      <w:pPr>
        <w:rPr>
          <w:color w:val="000000" w:themeColor="text1"/>
        </w:rPr>
      </w:pPr>
      <w:r>
        <w:rPr>
          <w:color w:val="000000" w:themeColor="text1"/>
        </w:rPr>
        <w:t>Macros: 24g protein; 6g carbs; 3g fat (total calories: 150)</w:t>
      </w:r>
    </w:p>
    <w:p w14:paraId="70F06A9E" w14:textId="77777777" w:rsidR="00190B1E" w:rsidRPr="009C289A" w:rsidRDefault="00190B1E" w:rsidP="00CB403D">
      <w:pPr>
        <w:rPr>
          <w:b/>
          <w:bCs/>
          <w:color w:val="000000" w:themeColor="text1"/>
        </w:rPr>
      </w:pPr>
      <w:r w:rsidRPr="009C289A">
        <w:rPr>
          <w:b/>
          <w:bCs/>
          <w:color w:val="000000" w:themeColor="text1"/>
        </w:rPr>
        <w:t>OR</w:t>
      </w:r>
    </w:p>
    <w:p w14:paraId="5237203D" w14:textId="77777777" w:rsidR="00190B1E" w:rsidRDefault="00190B1E" w:rsidP="00CB403D">
      <w:pPr>
        <w:rPr>
          <w:color w:val="000000" w:themeColor="text1"/>
        </w:rPr>
      </w:pPr>
      <w:r>
        <w:rPr>
          <w:color w:val="000000" w:themeColor="text1"/>
        </w:rPr>
        <w:t>1 cup Oikos Triple Zero yogurt with ½ cup blueberries + 4 strawberries (any berries)</w:t>
      </w:r>
    </w:p>
    <w:p w14:paraId="27DCB348" w14:textId="77777777" w:rsidR="00190B1E" w:rsidRDefault="00190B1E" w:rsidP="00CB403D">
      <w:pPr>
        <w:rPr>
          <w:color w:val="000000" w:themeColor="text1"/>
        </w:rPr>
      </w:pPr>
      <w:r>
        <w:rPr>
          <w:color w:val="000000" w:themeColor="text1"/>
        </w:rPr>
        <w:t>Macros: 15.9g protein; 27.4g carbs; 0.4g fat (total calories: 168)</w:t>
      </w:r>
    </w:p>
    <w:p w14:paraId="58D692F1" w14:textId="77777777" w:rsidR="00190B1E" w:rsidRDefault="00190B1E" w:rsidP="004D596B">
      <w:pPr>
        <w:rPr>
          <w:color w:val="000000" w:themeColor="text1"/>
        </w:rPr>
      </w:pPr>
    </w:p>
    <w:p w14:paraId="3AD013D3" w14:textId="77777777" w:rsidR="00190B1E" w:rsidRDefault="00190B1E" w:rsidP="00CB403D">
      <w:pPr>
        <w:jc w:val="center"/>
        <w:rPr>
          <w:color w:val="000000" w:themeColor="text1"/>
        </w:rPr>
      </w:pPr>
      <w:r>
        <w:rPr>
          <w:color w:val="000000" w:themeColor="text1"/>
        </w:rPr>
        <w:t>6:00 PM (after your resistance training session):</w:t>
      </w:r>
    </w:p>
    <w:p w14:paraId="5B954B2F" w14:textId="77777777" w:rsidR="00190B1E" w:rsidRDefault="00190B1E" w:rsidP="004D596B">
      <w:pPr>
        <w:rPr>
          <w:color w:val="000000" w:themeColor="text1"/>
        </w:rPr>
      </w:pPr>
      <w:r>
        <w:rPr>
          <w:color w:val="000000" w:themeColor="text1"/>
        </w:rPr>
        <w:t>1 scoop Phormula 1 + ½ scoop Ignition (optional 1 scoop of 5g Creatine Monohydrate)</w:t>
      </w:r>
    </w:p>
    <w:p w14:paraId="0972397F" w14:textId="77777777" w:rsidR="00190B1E" w:rsidRDefault="00190B1E" w:rsidP="004D596B">
      <w:pPr>
        <w:rPr>
          <w:color w:val="000000" w:themeColor="text1"/>
        </w:rPr>
      </w:pPr>
      <w:r>
        <w:rPr>
          <w:color w:val="000000" w:themeColor="text1"/>
        </w:rPr>
        <w:t>Macros: 20g protein; 26g carbs; 1g fat (total calories: 192)</w:t>
      </w:r>
    </w:p>
    <w:p w14:paraId="7E14746E" w14:textId="77777777" w:rsidR="00190B1E" w:rsidRDefault="00190B1E" w:rsidP="004D596B">
      <w:pPr>
        <w:rPr>
          <w:color w:val="000000" w:themeColor="text1"/>
        </w:rPr>
      </w:pPr>
    </w:p>
    <w:p w14:paraId="71C3A21C" w14:textId="77777777" w:rsidR="00190B1E" w:rsidRDefault="00190B1E" w:rsidP="00CB403D">
      <w:pPr>
        <w:jc w:val="center"/>
        <w:rPr>
          <w:color w:val="000000" w:themeColor="text1"/>
        </w:rPr>
      </w:pPr>
      <w:r>
        <w:rPr>
          <w:color w:val="000000" w:themeColor="text1"/>
        </w:rPr>
        <w:t>7:00 PM</w:t>
      </w:r>
    </w:p>
    <w:p w14:paraId="792EF9A4" w14:textId="77777777" w:rsidR="00190B1E" w:rsidRDefault="00190B1E" w:rsidP="004D596B">
      <w:pPr>
        <w:rPr>
          <w:color w:val="000000" w:themeColor="text1"/>
        </w:rPr>
      </w:pPr>
      <w:r>
        <w:rPr>
          <w:color w:val="000000" w:themeColor="text1"/>
        </w:rPr>
        <w:t xml:space="preserve">3oz grilled/baked salmon or chicken breast/ground turkey/turkey patty; </w:t>
      </w:r>
    </w:p>
    <w:p w14:paraId="1A2BF0F5" w14:textId="77777777" w:rsidR="00190B1E" w:rsidRDefault="00190B1E" w:rsidP="004D596B">
      <w:pPr>
        <w:rPr>
          <w:color w:val="000000" w:themeColor="text1"/>
        </w:rPr>
      </w:pPr>
      <w:r>
        <w:rPr>
          <w:color w:val="000000" w:themeColor="text1"/>
        </w:rPr>
        <w:t>Mix 1 cup cauliflower rice + ¾ cup brown rice &amp; quinoa; 1 cup “free veggie” of choice (see below)</w:t>
      </w:r>
    </w:p>
    <w:p w14:paraId="22C79B88" w14:textId="77777777" w:rsidR="00190B1E" w:rsidRDefault="00190B1E" w:rsidP="004D596B">
      <w:pPr>
        <w:rPr>
          <w:color w:val="000000" w:themeColor="text1"/>
        </w:rPr>
      </w:pPr>
      <w:r>
        <w:rPr>
          <w:color w:val="000000" w:themeColor="text1"/>
        </w:rPr>
        <w:t xml:space="preserve">Macros: </w:t>
      </w:r>
    </w:p>
    <w:p w14:paraId="5EA6708B" w14:textId="77777777" w:rsidR="00190B1E" w:rsidRDefault="00190B1E" w:rsidP="004D596B">
      <w:pPr>
        <w:rPr>
          <w:color w:val="000000" w:themeColor="text1"/>
        </w:rPr>
      </w:pPr>
      <w:r>
        <w:rPr>
          <w:color w:val="000000" w:themeColor="text1"/>
        </w:rPr>
        <w:t>3oz Salmon – 29.2g protein; 45.4g carbs; 9.8g fat (total calories: 387) OR</w:t>
      </w:r>
    </w:p>
    <w:p w14:paraId="323870EB" w14:textId="77777777" w:rsidR="00190B1E" w:rsidRDefault="00190B1E" w:rsidP="004D596B">
      <w:pPr>
        <w:rPr>
          <w:color w:val="000000" w:themeColor="text1"/>
        </w:rPr>
      </w:pPr>
      <w:r>
        <w:rPr>
          <w:color w:val="000000" w:themeColor="text1"/>
        </w:rPr>
        <w:t>3oz chicken – 37.7g protein; 45.4g carbs; 4.8g fat (total calories: 372) OR</w:t>
      </w:r>
    </w:p>
    <w:p w14:paraId="3A50BAD8" w14:textId="77777777" w:rsidR="00190B1E" w:rsidRDefault="00190B1E" w:rsidP="004D596B">
      <w:pPr>
        <w:rPr>
          <w:color w:val="000000" w:themeColor="text1"/>
        </w:rPr>
      </w:pPr>
      <w:r>
        <w:rPr>
          <w:color w:val="000000" w:themeColor="text1"/>
        </w:rPr>
        <w:t>3oz turkey/patty (90% fat free) – 26.7g protein; 45.4g carbs; 11g fat (total calories: 372)</w:t>
      </w:r>
    </w:p>
    <w:p w14:paraId="461CB148" w14:textId="77777777" w:rsidR="00190B1E" w:rsidRDefault="00190B1E" w:rsidP="004D596B">
      <w:pPr>
        <w:rPr>
          <w:color w:val="000000" w:themeColor="text1"/>
        </w:rPr>
      </w:pPr>
    </w:p>
    <w:p w14:paraId="55C9F591" w14:textId="77777777" w:rsidR="00190B1E" w:rsidRDefault="00190B1E" w:rsidP="004D596B">
      <w:pPr>
        <w:rPr>
          <w:color w:val="000000" w:themeColor="text1"/>
        </w:rPr>
      </w:pPr>
    </w:p>
    <w:p w14:paraId="3FDE906C" w14:textId="77777777" w:rsidR="00190B1E" w:rsidRPr="00F31A2E" w:rsidRDefault="00190B1E" w:rsidP="00F31A2E">
      <w:pPr>
        <w:jc w:val="right"/>
        <w:rPr>
          <w:rFonts w:ascii="AppleSystemUIFont" w:hAnsi="AppleSystemUIFont"/>
          <w:b/>
          <w:bCs/>
        </w:rPr>
      </w:pPr>
      <w:r w:rsidRPr="00F31A2E">
        <w:rPr>
          <w:b/>
          <w:bCs/>
          <w:color w:val="000000" w:themeColor="text1"/>
        </w:rPr>
        <w:t xml:space="preserve">Level 1 powder: </w:t>
      </w:r>
      <w:hyperlink r:id="rId41" w:history="1">
        <w:dir w:val="ltr">
          <w:r w:rsidRPr="00F31A2E">
            <w:rPr>
              <w:rFonts w:ascii="AppleSystemUIFont" w:hAnsi="AppleSystemUIFont" w:cs="AppleSystemUIFont"/>
              <w:b/>
              <w:bCs/>
              <w:color w:val="DCA10D"/>
              <w:u w:val="single" w:color="DCA10D"/>
            </w:rPr>
            <w:t>https://1stphorm.com/products/level-1/?</w:t>
          </w:r>
          <w:proofErr w:type="spellStart"/>
          <w:r w:rsidRPr="00F31A2E">
            <w:rPr>
              <w:rFonts w:ascii="AppleSystemUIFont" w:hAnsi="AppleSystemUIFont" w:cs="AppleSystemUIFont"/>
              <w:b/>
              <w:bCs/>
              <w:color w:val="DCA10D"/>
              <w:u w:val="single" w:color="DCA10D"/>
            </w:rPr>
            <w:t>a_aid</w:t>
          </w:r>
          <w:proofErr w:type="spellEnd"/>
          <w:r w:rsidRPr="00F31A2E">
            <w:rPr>
              <w:rFonts w:ascii="AppleSystemUIFont" w:hAnsi="AppleSystemUIFont" w:cs="AppleSystemUIFont"/>
              <w:b/>
              <w:bCs/>
              <w:color w:val="DCA10D"/>
              <w:u w:val="single" w:color="DCA10D"/>
            </w:rPr>
            <w:t>=Ami</w:t>
          </w:r>
          <w:r>
            <w:t>‬</w:t>
          </w:r>
          <w:r>
            <w:t>‬</w:t>
          </w:r>
          <w:r>
            <w:t>‬</w:t>
          </w:r>
          <w:r>
            <w:t>‬</w:t>
          </w:r>
        </w:dir>
      </w:hyperlink>
    </w:p>
    <w:p w14:paraId="5857436B" w14:textId="77777777" w:rsidR="00190B1E" w:rsidRPr="00F31A2E" w:rsidRDefault="00190B1E" w:rsidP="00F31A2E">
      <w:pPr>
        <w:jc w:val="right"/>
        <w:rPr>
          <w:b/>
          <w:bCs/>
          <w:color w:val="000000" w:themeColor="text1"/>
        </w:rPr>
      </w:pPr>
      <w:r w:rsidRPr="00F31A2E">
        <w:rPr>
          <w:rFonts w:ascii="AppleSystemUIFont" w:hAnsi="AppleSystemUIFont"/>
          <w:b/>
          <w:bCs/>
        </w:rPr>
        <w:t xml:space="preserve">Level 1 bars: </w:t>
      </w:r>
      <w:hyperlink r:id="rId42" w:history="1">
        <w:dir w:val="ltr">
          <w:r w:rsidRPr="00F31A2E">
            <w:rPr>
              <w:rFonts w:ascii="AppleSystemUIFont" w:hAnsi="AppleSystemUIFont" w:cs="AppleSystemUIFont"/>
              <w:b/>
              <w:bCs/>
              <w:color w:val="DCA10D"/>
              <w:u w:val="single" w:color="DCA10D"/>
            </w:rPr>
            <w:t>https://1stphorm.com/products/level-1-bar/?</w:t>
          </w:r>
          <w:proofErr w:type="spellStart"/>
          <w:r w:rsidRPr="00F31A2E">
            <w:rPr>
              <w:rFonts w:ascii="AppleSystemUIFont" w:hAnsi="AppleSystemUIFont" w:cs="AppleSystemUIFont"/>
              <w:b/>
              <w:bCs/>
              <w:color w:val="DCA10D"/>
              <w:u w:val="single" w:color="DCA10D"/>
            </w:rPr>
            <w:t>a_aid</w:t>
          </w:r>
          <w:proofErr w:type="spellEnd"/>
          <w:r w:rsidRPr="00F31A2E">
            <w:rPr>
              <w:rFonts w:ascii="AppleSystemUIFont" w:hAnsi="AppleSystemUIFont" w:cs="AppleSystemUIFont"/>
              <w:b/>
              <w:bCs/>
              <w:color w:val="DCA10D"/>
              <w:u w:val="single" w:color="DCA10D"/>
            </w:rPr>
            <w:t>=Ami</w:t>
          </w:r>
          <w:r>
            <w:t>‬</w:t>
          </w:r>
          <w:r>
            <w:t>‬</w:t>
          </w:r>
          <w:r>
            <w:t>‬</w:t>
          </w:r>
          <w:r>
            <w:t>‬</w:t>
          </w:r>
        </w:dir>
      </w:hyperlink>
    </w:p>
    <w:p w14:paraId="26C244F4" w14:textId="77777777" w:rsidR="00190B1E" w:rsidRPr="00F31A2E" w:rsidRDefault="00190B1E" w:rsidP="00F31A2E">
      <w:pPr>
        <w:jc w:val="right"/>
        <w:rPr>
          <w:b/>
          <w:bCs/>
          <w:color w:val="000000" w:themeColor="text1"/>
        </w:rPr>
      </w:pPr>
      <w:r w:rsidRPr="00F31A2E">
        <w:rPr>
          <w:b/>
          <w:bCs/>
          <w:color w:val="000000" w:themeColor="text1"/>
        </w:rPr>
        <w:t xml:space="preserve">Phormula 1 + Ignition (post workout stack): </w:t>
      </w:r>
      <w:hyperlink r:id="rId43" w:history="1">
        <w:dir w:val="ltr">
          <w:r w:rsidRPr="00F31A2E">
            <w:rPr>
              <w:rFonts w:ascii="AppleSystemUIFont" w:hAnsi="AppleSystemUIFont" w:cs="AppleSystemUIFont"/>
              <w:b/>
              <w:bCs/>
              <w:color w:val="DCA10D"/>
              <w:u w:val="single" w:color="DCA10D"/>
            </w:rPr>
            <w:t>https://1stphorm.com/products/post-workout-stack/?</w:t>
          </w:r>
          <w:proofErr w:type="spellStart"/>
          <w:r w:rsidRPr="00F31A2E">
            <w:rPr>
              <w:rFonts w:ascii="AppleSystemUIFont" w:hAnsi="AppleSystemUIFont" w:cs="AppleSystemUIFont"/>
              <w:b/>
              <w:bCs/>
              <w:color w:val="DCA10D"/>
              <w:u w:val="single" w:color="DCA10D"/>
            </w:rPr>
            <w:t>a_aid</w:t>
          </w:r>
          <w:proofErr w:type="spellEnd"/>
          <w:r w:rsidRPr="00F31A2E">
            <w:rPr>
              <w:rFonts w:ascii="AppleSystemUIFont" w:hAnsi="AppleSystemUIFont" w:cs="AppleSystemUIFont"/>
              <w:b/>
              <w:bCs/>
              <w:color w:val="DCA10D"/>
              <w:u w:val="single" w:color="DCA10D"/>
            </w:rPr>
            <w:t>=Ami</w:t>
          </w:r>
          <w:r>
            <w:t>‬</w:t>
          </w:r>
          <w:r>
            <w:t>‬</w:t>
          </w:r>
          <w:r>
            <w:t>‬</w:t>
          </w:r>
          <w:r>
            <w:t>‬</w:t>
          </w:r>
        </w:dir>
      </w:hyperlink>
    </w:p>
    <w:p w14:paraId="05DBF965" w14:textId="77777777" w:rsidR="00190B1E" w:rsidRDefault="00190B1E" w:rsidP="004D7A34">
      <w:pPr>
        <w:jc w:val="center"/>
        <w:rPr>
          <w:color w:val="000000" w:themeColor="text1"/>
        </w:rPr>
      </w:pPr>
    </w:p>
    <w:p w14:paraId="62FB465F" w14:textId="77777777" w:rsidR="00190B1E" w:rsidRDefault="00190B1E" w:rsidP="004D7A34">
      <w:pPr>
        <w:jc w:val="center"/>
        <w:rPr>
          <w:color w:val="000000" w:themeColor="text1"/>
        </w:rPr>
      </w:pPr>
      <w:r>
        <w:rPr>
          <w:color w:val="000000" w:themeColor="text1"/>
        </w:rPr>
        <w:lastRenderedPageBreak/>
        <w:t>Shopping List:</w:t>
      </w:r>
    </w:p>
    <w:p w14:paraId="5CC78A91" w14:textId="77777777" w:rsidR="00190B1E" w:rsidRDefault="00190B1E" w:rsidP="004D596B">
      <w:pPr>
        <w:rPr>
          <w:color w:val="000000" w:themeColor="text1"/>
        </w:rPr>
      </w:pPr>
      <w:r>
        <w:rPr>
          <w:noProof/>
          <w:color w:val="000000" w:themeColor="text1"/>
        </w:rPr>
        <w:drawing>
          <wp:anchor distT="0" distB="0" distL="114300" distR="114300" simplePos="0" relativeHeight="251685888" behindDoc="0" locked="0" layoutInCell="1" allowOverlap="1" wp14:anchorId="57DC078D" wp14:editId="2F1A9054">
            <wp:simplePos x="0" y="0"/>
            <wp:positionH relativeFrom="column">
              <wp:posOffset>5076341</wp:posOffset>
            </wp:positionH>
            <wp:positionV relativeFrom="paragraph">
              <wp:posOffset>6029221</wp:posOffset>
            </wp:positionV>
            <wp:extent cx="1296537" cy="1834002"/>
            <wp:effectExtent l="0" t="0" r="0" b="0"/>
            <wp:wrapSquare wrapText="bothSides"/>
            <wp:docPr id="6" name="Picture 6" descr="SEEDS OF CHANGE Organic Quinoa &amp; Brown Rice, 8.5oz - Walm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iafile_b2jQS3.jpeg"/>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296537" cy="1834002"/>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682816" behindDoc="0" locked="0" layoutInCell="1" allowOverlap="1" wp14:anchorId="291FB3C5" wp14:editId="40404A75">
            <wp:simplePos x="0" y="0"/>
            <wp:positionH relativeFrom="column">
              <wp:posOffset>1950085</wp:posOffset>
            </wp:positionH>
            <wp:positionV relativeFrom="paragraph">
              <wp:posOffset>6228715</wp:posOffset>
            </wp:positionV>
            <wp:extent cx="2844165" cy="1599565"/>
            <wp:effectExtent l="0" t="0" r="635" b="635"/>
            <wp:wrapSquare wrapText="bothSides"/>
            <wp:docPr id="16" name="Picture 16" descr="Why Wild Caught Salmon is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diafile_1lLX7G.jpg"/>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2844165" cy="1599565"/>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679744" behindDoc="1" locked="0" layoutInCell="1" allowOverlap="1" wp14:anchorId="7D7545B0" wp14:editId="16FF7351">
            <wp:simplePos x="0" y="0"/>
            <wp:positionH relativeFrom="column">
              <wp:posOffset>-232410</wp:posOffset>
            </wp:positionH>
            <wp:positionV relativeFrom="paragraph">
              <wp:posOffset>6760210</wp:posOffset>
            </wp:positionV>
            <wp:extent cx="2080895" cy="1066800"/>
            <wp:effectExtent l="0" t="0" r="1905" b="0"/>
            <wp:wrapSquare wrapText="bothSides"/>
            <wp:docPr id="21" name="Picture 21" descr="Breeding healthier apples | Agriculture and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diafile_SPN6nl.jpg"/>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080895" cy="1066800"/>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677696" behindDoc="0" locked="0" layoutInCell="1" allowOverlap="1" wp14:anchorId="60F79FFF" wp14:editId="16C1F4F9">
            <wp:simplePos x="0" y="0"/>
            <wp:positionH relativeFrom="column">
              <wp:posOffset>2033270</wp:posOffset>
            </wp:positionH>
            <wp:positionV relativeFrom="paragraph">
              <wp:posOffset>2842260</wp:posOffset>
            </wp:positionV>
            <wp:extent cx="2947035" cy="3180080"/>
            <wp:effectExtent l="0" t="0" r="0" b="0"/>
            <wp:wrapSquare wrapText="bothSides"/>
            <wp:docPr id="22" name="Picture 22" descr="A close up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5-19 at 1.17.19 P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47035" cy="3180080"/>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684864" behindDoc="0" locked="0" layoutInCell="1" allowOverlap="1" wp14:anchorId="29DFA72F" wp14:editId="041D8ECB">
            <wp:simplePos x="0" y="0"/>
            <wp:positionH relativeFrom="column">
              <wp:posOffset>5076474</wp:posOffset>
            </wp:positionH>
            <wp:positionV relativeFrom="paragraph">
              <wp:posOffset>4683722</wp:posOffset>
            </wp:positionV>
            <wp:extent cx="1446663" cy="966297"/>
            <wp:effectExtent l="0" t="0" r="1270" b="0"/>
            <wp:wrapSquare wrapText="bothSides"/>
            <wp:docPr id="23" name="Picture 23" descr="History of Kerrygold - the story of Irish dairy farming - Agrilan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diafile_iq5jwZ.png"/>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446663" cy="966297"/>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675648" behindDoc="0" locked="0" layoutInCell="1" allowOverlap="1" wp14:anchorId="7CFBB79E" wp14:editId="5FC0193D">
            <wp:simplePos x="0" y="0"/>
            <wp:positionH relativeFrom="column">
              <wp:posOffset>4671439</wp:posOffset>
            </wp:positionH>
            <wp:positionV relativeFrom="paragraph">
              <wp:posOffset>2628691</wp:posOffset>
            </wp:positionV>
            <wp:extent cx="2060575" cy="2060575"/>
            <wp:effectExtent l="0" t="0" r="0" b="0"/>
            <wp:wrapSquare wrapText="bothSides"/>
            <wp:docPr id="24" name="Picture 24" descr="Almond Breeze Unsweetened Vanilla Almond Milk, 32 fl oz - Walm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diafile_aTVwIy.jpeg"/>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2060575" cy="2060575"/>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683840" behindDoc="0" locked="0" layoutInCell="1" allowOverlap="1" wp14:anchorId="67952847" wp14:editId="603713F1">
            <wp:simplePos x="0" y="0"/>
            <wp:positionH relativeFrom="column">
              <wp:posOffset>0</wp:posOffset>
            </wp:positionH>
            <wp:positionV relativeFrom="paragraph">
              <wp:posOffset>5131075</wp:posOffset>
            </wp:positionV>
            <wp:extent cx="1583140" cy="1583140"/>
            <wp:effectExtent l="0" t="0" r="4445" b="4445"/>
            <wp:wrapSquare wrapText="bothSides"/>
            <wp:docPr id="25" name="Picture 25" descr="StarKist Lunch To-Go Chunk Light Tuna (30 ct.) - Sam's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diafile_BqmNA7"/>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583140" cy="1583140"/>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681792" behindDoc="0" locked="0" layoutInCell="1" allowOverlap="1" wp14:anchorId="3C04F0D3" wp14:editId="24979430">
            <wp:simplePos x="0" y="0"/>
            <wp:positionH relativeFrom="column">
              <wp:posOffset>-409196</wp:posOffset>
            </wp:positionH>
            <wp:positionV relativeFrom="paragraph">
              <wp:posOffset>2865395</wp:posOffset>
            </wp:positionV>
            <wp:extent cx="2265528" cy="2265528"/>
            <wp:effectExtent l="0" t="0" r="0" b="0"/>
            <wp:wrapSquare wrapText="bothSides"/>
            <wp:docPr id="26" name="Picture 26" descr="Kosher Free-Range USDA Certified Organic Chicken Breast Boneless/Skinless (4.50-5 lbs) | Wi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diafile_CEGjUu.jpg"/>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2265528" cy="2265528"/>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678720" behindDoc="0" locked="0" layoutInCell="1" allowOverlap="1" wp14:anchorId="661CBE7E" wp14:editId="77C4C56E">
            <wp:simplePos x="0" y="0"/>
            <wp:positionH relativeFrom="column">
              <wp:posOffset>4490085</wp:posOffset>
            </wp:positionH>
            <wp:positionV relativeFrom="paragraph">
              <wp:posOffset>304800</wp:posOffset>
            </wp:positionV>
            <wp:extent cx="2237105" cy="2237105"/>
            <wp:effectExtent l="0" t="0" r="0" b="0"/>
            <wp:wrapSquare wrapText="bothSides"/>
            <wp:docPr id="27" name="Picture 27" descr="Dave's Killer Bread® Thin Sliced 21 Whole Grains and Seeds Organic Bread 20.5 oz. Loaf - Walm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diafile_xlO07u.jpeg"/>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2237105" cy="2237105"/>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680768" behindDoc="0" locked="0" layoutInCell="1" allowOverlap="1" wp14:anchorId="52D70F1C" wp14:editId="1F6B92A5">
            <wp:simplePos x="0" y="0"/>
            <wp:positionH relativeFrom="column">
              <wp:posOffset>2033270</wp:posOffset>
            </wp:positionH>
            <wp:positionV relativeFrom="paragraph">
              <wp:posOffset>302260</wp:posOffset>
            </wp:positionV>
            <wp:extent cx="2319655" cy="2319655"/>
            <wp:effectExtent l="0" t="0" r="4445" b="4445"/>
            <wp:wrapSquare wrapText="bothSides"/>
            <wp:docPr id="28" name="Picture 28" descr="1000+ images about Level-1 &amp; Phormula-1 on Pinterest | Protein supplements, Protein and Sha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B3A5o3.jpg"/>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2319655" cy="2319655"/>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676672" behindDoc="0" locked="0" layoutInCell="1" allowOverlap="1" wp14:anchorId="7CE585E0" wp14:editId="0C4DDC96">
            <wp:simplePos x="0" y="0"/>
            <wp:positionH relativeFrom="column">
              <wp:posOffset>-109220</wp:posOffset>
            </wp:positionH>
            <wp:positionV relativeFrom="paragraph">
              <wp:posOffset>308961</wp:posOffset>
            </wp:positionV>
            <wp:extent cx="1800860" cy="2324100"/>
            <wp:effectExtent l="0" t="0" r="2540" b="0"/>
            <wp:wrapSquare wrapText="bothSides"/>
            <wp:docPr id="29" name="Picture 29" descr="Healthy Frittata Bites - Is This Really My Life | Is This Really My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y Frittata Bites - Is This Really My Life | Is This Really My Life"/>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1800860" cy="2324100"/>
                    </a:xfrm>
                    <a:prstGeom prst="rect">
                      <a:avLst/>
                    </a:prstGeom>
                  </pic:spPr>
                </pic:pic>
              </a:graphicData>
            </a:graphic>
          </wp:anchor>
        </w:drawing>
      </w:r>
      <w:r>
        <w:rPr>
          <w:color w:val="000000" w:themeColor="text1"/>
        </w:rPr>
        <w:t xml:space="preserve"> </w:t>
      </w:r>
    </w:p>
    <w:p w14:paraId="6E1BD7A1" w14:textId="77777777" w:rsidR="00190B1E" w:rsidRDefault="00190B1E" w:rsidP="004D596B">
      <w:pPr>
        <w:rPr>
          <w:color w:val="000000" w:themeColor="text1"/>
        </w:rPr>
      </w:pPr>
    </w:p>
    <w:p w14:paraId="3D2C3E77" w14:textId="77777777" w:rsidR="00190B1E" w:rsidRDefault="00190B1E" w:rsidP="004D596B">
      <w:pPr>
        <w:rPr>
          <w:color w:val="000000" w:themeColor="text1"/>
        </w:rPr>
      </w:pPr>
    </w:p>
    <w:p w14:paraId="65652230" w14:textId="77777777" w:rsidR="00190B1E" w:rsidRDefault="00190B1E" w:rsidP="004D596B">
      <w:pPr>
        <w:rPr>
          <w:color w:val="000000" w:themeColor="text1"/>
        </w:rPr>
      </w:pPr>
    </w:p>
    <w:p w14:paraId="73DD65CC" w14:textId="77777777" w:rsidR="00190B1E" w:rsidRDefault="00190B1E" w:rsidP="004D596B">
      <w:pPr>
        <w:rPr>
          <w:color w:val="000000" w:themeColor="text1"/>
        </w:rPr>
      </w:pPr>
    </w:p>
    <w:p w14:paraId="0F974590" w14:textId="77777777" w:rsidR="00190B1E" w:rsidRDefault="00190B1E" w:rsidP="004D596B">
      <w:pPr>
        <w:rPr>
          <w:color w:val="000000" w:themeColor="text1"/>
        </w:rPr>
      </w:pPr>
    </w:p>
    <w:p w14:paraId="395461EE" w14:textId="77777777" w:rsidR="00190B1E" w:rsidRDefault="00190B1E" w:rsidP="00AE1497">
      <w:pPr>
        <w:jc w:val="center"/>
        <w:rPr>
          <w:color w:val="000000" w:themeColor="text1"/>
        </w:rPr>
      </w:pPr>
    </w:p>
    <w:p w14:paraId="753DBF46" w14:textId="77777777" w:rsidR="00190B1E" w:rsidRDefault="00190B1E" w:rsidP="00AE1497">
      <w:pPr>
        <w:jc w:val="center"/>
        <w:rPr>
          <w:color w:val="000000" w:themeColor="text1"/>
        </w:rPr>
      </w:pPr>
    </w:p>
    <w:p w14:paraId="5CDFDC23" w14:textId="77777777" w:rsidR="00190B1E" w:rsidRDefault="00190B1E" w:rsidP="00AE1497">
      <w:pPr>
        <w:jc w:val="center"/>
        <w:rPr>
          <w:color w:val="000000" w:themeColor="text1"/>
        </w:rPr>
      </w:pPr>
    </w:p>
    <w:p w14:paraId="130D005C" w14:textId="77777777" w:rsidR="00190B1E" w:rsidRDefault="00190B1E" w:rsidP="00AE1497">
      <w:pPr>
        <w:jc w:val="center"/>
        <w:rPr>
          <w:color w:val="000000" w:themeColor="text1"/>
        </w:rPr>
      </w:pPr>
    </w:p>
    <w:p w14:paraId="74D3947F" w14:textId="77777777" w:rsidR="00190B1E" w:rsidRDefault="00190B1E" w:rsidP="00AE1497">
      <w:pPr>
        <w:jc w:val="center"/>
        <w:rPr>
          <w:color w:val="000000" w:themeColor="text1"/>
        </w:rPr>
      </w:pPr>
    </w:p>
    <w:p w14:paraId="73F4CC7C" w14:textId="77777777" w:rsidR="00190B1E" w:rsidRDefault="00190B1E" w:rsidP="00AE1497">
      <w:pPr>
        <w:jc w:val="center"/>
        <w:rPr>
          <w:color w:val="000000" w:themeColor="text1"/>
        </w:rPr>
      </w:pPr>
    </w:p>
    <w:p w14:paraId="1155B719" w14:textId="77777777" w:rsidR="00190B1E" w:rsidRDefault="00190B1E" w:rsidP="00AE1497">
      <w:pPr>
        <w:jc w:val="center"/>
        <w:rPr>
          <w:color w:val="000000" w:themeColor="text1"/>
        </w:rPr>
      </w:pPr>
    </w:p>
    <w:p w14:paraId="205DEBE9" w14:textId="77777777" w:rsidR="00190B1E" w:rsidRDefault="00190B1E" w:rsidP="00AE1497">
      <w:pPr>
        <w:jc w:val="center"/>
        <w:rPr>
          <w:color w:val="000000" w:themeColor="text1"/>
        </w:rPr>
      </w:pPr>
    </w:p>
    <w:p w14:paraId="4E301B77" w14:textId="77777777" w:rsidR="00190B1E" w:rsidRDefault="00190B1E" w:rsidP="00AE1497">
      <w:pPr>
        <w:jc w:val="center"/>
        <w:rPr>
          <w:color w:val="000000" w:themeColor="text1"/>
        </w:rPr>
      </w:pPr>
    </w:p>
    <w:p w14:paraId="269A8B8F" w14:textId="77777777" w:rsidR="00190B1E" w:rsidRDefault="00190B1E" w:rsidP="00AE1497">
      <w:pPr>
        <w:jc w:val="center"/>
        <w:rPr>
          <w:color w:val="000000" w:themeColor="text1"/>
        </w:rPr>
      </w:pPr>
    </w:p>
    <w:p w14:paraId="11E8B2EF" w14:textId="77777777" w:rsidR="00190B1E" w:rsidRDefault="00190B1E" w:rsidP="00AE1497">
      <w:pPr>
        <w:jc w:val="center"/>
        <w:rPr>
          <w:color w:val="000000" w:themeColor="text1"/>
        </w:rPr>
      </w:pPr>
    </w:p>
    <w:p w14:paraId="27254754" w14:textId="77777777" w:rsidR="00190B1E" w:rsidRDefault="00190B1E" w:rsidP="00AE1497">
      <w:pPr>
        <w:jc w:val="center"/>
        <w:rPr>
          <w:color w:val="000000" w:themeColor="text1"/>
        </w:rPr>
      </w:pPr>
    </w:p>
    <w:p w14:paraId="5C2E2673" w14:textId="77777777" w:rsidR="00190B1E" w:rsidRDefault="00190B1E" w:rsidP="00AE1497">
      <w:pPr>
        <w:jc w:val="center"/>
        <w:rPr>
          <w:color w:val="000000" w:themeColor="text1"/>
        </w:rPr>
      </w:pPr>
      <w:r>
        <w:rPr>
          <w:color w:val="000000" w:themeColor="text1"/>
        </w:rPr>
        <w:lastRenderedPageBreak/>
        <w:t>More Ideas:</w:t>
      </w:r>
    </w:p>
    <w:p w14:paraId="7185E7CF" w14:textId="77777777" w:rsidR="00190B1E" w:rsidRDefault="00190B1E" w:rsidP="004D596B">
      <w:pPr>
        <w:rPr>
          <w:color w:val="000000" w:themeColor="text1"/>
        </w:rPr>
      </w:pPr>
    </w:p>
    <w:p w14:paraId="391AEED4" w14:textId="77777777" w:rsidR="00190B1E" w:rsidRDefault="00190B1E" w:rsidP="004D596B">
      <w:pPr>
        <w:rPr>
          <w:color w:val="000000" w:themeColor="text1"/>
        </w:rPr>
      </w:pPr>
      <w:r>
        <w:rPr>
          <w:noProof/>
          <w:color w:val="000000" w:themeColor="text1"/>
        </w:rPr>
        <w:drawing>
          <wp:anchor distT="0" distB="0" distL="114300" distR="114300" simplePos="0" relativeHeight="251688960" behindDoc="0" locked="0" layoutInCell="1" allowOverlap="1" wp14:anchorId="221423DC" wp14:editId="79B07FB1">
            <wp:simplePos x="0" y="0"/>
            <wp:positionH relativeFrom="column">
              <wp:posOffset>4080681</wp:posOffset>
            </wp:positionH>
            <wp:positionV relativeFrom="paragraph">
              <wp:posOffset>296185</wp:posOffset>
            </wp:positionV>
            <wp:extent cx="2210435" cy="1657985"/>
            <wp:effectExtent l="0" t="0" r="0" b="5715"/>
            <wp:wrapSquare wrapText="bothSides"/>
            <wp:docPr id="30" name="Picture 30" descr="Why Green Giant is betting on “cauliflower rice” - CBS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diafile_VHVt8M.jpg"/>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2210435" cy="1657985"/>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687936" behindDoc="0" locked="0" layoutInCell="1" allowOverlap="1" wp14:anchorId="031FA22A" wp14:editId="6F9CD848">
            <wp:simplePos x="0" y="0"/>
            <wp:positionH relativeFrom="column">
              <wp:posOffset>1974215</wp:posOffset>
            </wp:positionH>
            <wp:positionV relativeFrom="paragraph">
              <wp:posOffset>191135</wp:posOffset>
            </wp:positionV>
            <wp:extent cx="1978925" cy="1978925"/>
            <wp:effectExtent l="0" t="0" r="2540" b="2540"/>
            <wp:wrapSquare wrapText="bothSides"/>
            <wp:docPr id="31" name="Picture 31" descr="Green Giant™ Cheddar &amp; Bacon Mashed Cauliflower 20 oz. Box - Walm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Gskcuh.jpeg"/>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1978925" cy="1978925"/>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686912" behindDoc="0" locked="0" layoutInCell="1" allowOverlap="1" wp14:anchorId="6F2236BF" wp14:editId="0E9B2038">
            <wp:simplePos x="0" y="0"/>
            <wp:positionH relativeFrom="column">
              <wp:posOffset>-123313</wp:posOffset>
            </wp:positionH>
            <wp:positionV relativeFrom="paragraph">
              <wp:posOffset>0</wp:posOffset>
            </wp:positionV>
            <wp:extent cx="1705970" cy="2274626"/>
            <wp:effectExtent l="0" t="0" r="0" b="0"/>
            <wp:wrapSquare wrapText="bothSides"/>
            <wp:docPr id="32" name="Picture 32" descr="SPOTTED: Morningstar Farms Veggitizers Veggie Pepperoni Pizza Bites - The Impulsive B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diafile_4nya3y.jpeg"/>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1705970" cy="2274626"/>
                    </a:xfrm>
                    <a:prstGeom prst="rect">
                      <a:avLst/>
                    </a:prstGeom>
                  </pic:spPr>
                </pic:pic>
              </a:graphicData>
            </a:graphic>
            <wp14:sizeRelH relativeFrom="page">
              <wp14:pctWidth>0</wp14:pctWidth>
            </wp14:sizeRelH>
            <wp14:sizeRelV relativeFrom="page">
              <wp14:pctHeight>0</wp14:pctHeight>
            </wp14:sizeRelV>
          </wp:anchor>
        </w:drawing>
      </w:r>
    </w:p>
    <w:p w14:paraId="594913F4" w14:textId="77777777" w:rsidR="00190B1E" w:rsidRDefault="00190B1E" w:rsidP="00FB2091">
      <w:pPr>
        <w:rPr>
          <w:color w:val="000000" w:themeColor="text1"/>
        </w:rPr>
      </w:pPr>
    </w:p>
    <w:p w14:paraId="638F68C8" w14:textId="77777777" w:rsidR="00190B1E" w:rsidRDefault="00190B1E" w:rsidP="00FB2091">
      <w:pPr>
        <w:rPr>
          <w:color w:val="000000" w:themeColor="text1"/>
        </w:rPr>
      </w:pPr>
    </w:p>
    <w:p w14:paraId="0FB3A523" w14:textId="77777777" w:rsidR="00190B1E" w:rsidRDefault="00190B1E" w:rsidP="00FB2091">
      <w:pPr>
        <w:rPr>
          <w:color w:val="000000" w:themeColor="text1"/>
        </w:rPr>
      </w:pPr>
    </w:p>
    <w:p w14:paraId="79D2F971" w14:textId="77777777" w:rsidR="00190B1E" w:rsidRDefault="00190B1E" w:rsidP="00FB2091">
      <w:pPr>
        <w:rPr>
          <w:color w:val="000000" w:themeColor="text1"/>
        </w:rPr>
      </w:pPr>
    </w:p>
    <w:p w14:paraId="2DB85A10" w14:textId="77777777" w:rsidR="00190B1E" w:rsidRDefault="00190B1E" w:rsidP="00FB2091">
      <w:pPr>
        <w:rPr>
          <w:color w:val="000000" w:themeColor="text1"/>
        </w:rPr>
      </w:pPr>
    </w:p>
    <w:p w14:paraId="1463F4F4" w14:textId="77777777" w:rsidR="00190B1E" w:rsidRDefault="00190B1E" w:rsidP="00FB2091">
      <w:pPr>
        <w:rPr>
          <w:color w:val="000000" w:themeColor="text1"/>
        </w:rPr>
      </w:pPr>
    </w:p>
    <w:p w14:paraId="59B8DFA6" w14:textId="77777777" w:rsidR="00190B1E" w:rsidRDefault="00190B1E" w:rsidP="00FB2091">
      <w:pPr>
        <w:rPr>
          <w:color w:val="000000" w:themeColor="text1"/>
        </w:rPr>
      </w:pPr>
    </w:p>
    <w:p w14:paraId="2468C730" w14:textId="77777777" w:rsidR="00190B1E" w:rsidRDefault="00190B1E" w:rsidP="00FB2091">
      <w:pPr>
        <w:rPr>
          <w:color w:val="000000" w:themeColor="text1"/>
        </w:rPr>
      </w:pPr>
    </w:p>
    <w:p w14:paraId="62AE34C8" w14:textId="77777777" w:rsidR="00190B1E" w:rsidRDefault="00190B1E" w:rsidP="00FB2091">
      <w:pPr>
        <w:rPr>
          <w:color w:val="000000" w:themeColor="text1"/>
        </w:rPr>
      </w:pPr>
    </w:p>
    <w:p w14:paraId="502BCD46" w14:textId="77777777" w:rsidR="00190B1E" w:rsidRDefault="00190B1E" w:rsidP="00FB2091">
      <w:pPr>
        <w:rPr>
          <w:color w:val="000000" w:themeColor="text1"/>
        </w:rPr>
      </w:pPr>
    </w:p>
    <w:p w14:paraId="3B6ED07E" w14:textId="77777777" w:rsidR="00190B1E" w:rsidRDefault="00190B1E" w:rsidP="00FB2091">
      <w:pPr>
        <w:rPr>
          <w:color w:val="000000" w:themeColor="text1"/>
        </w:rPr>
      </w:pPr>
    </w:p>
    <w:p w14:paraId="2541585A" w14:textId="77777777" w:rsidR="00190B1E" w:rsidRDefault="00190B1E" w:rsidP="00FB2091">
      <w:pPr>
        <w:rPr>
          <w:color w:val="000000" w:themeColor="text1"/>
        </w:rPr>
      </w:pPr>
    </w:p>
    <w:p w14:paraId="56E741B8" w14:textId="77777777" w:rsidR="00190B1E" w:rsidRDefault="00190B1E" w:rsidP="00FB2091">
      <w:pPr>
        <w:rPr>
          <w:color w:val="000000" w:themeColor="text1"/>
        </w:rPr>
      </w:pPr>
    </w:p>
    <w:p w14:paraId="00D1258F" w14:textId="77777777" w:rsidR="00190B1E" w:rsidRDefault="00190B1E" w:rsidP="00FB2091">
      <w:pPr>
        <w:rPr>
          <w:color w:val="000000" w:themeColor="text1"/>
        </w:rPr>
      </w:pPr>
    </w:p>
    <w:p w14:paraId="729AA022" w14:textId="77777777" w:rsidR="00190B1E" w:rsidRDefault="00190B1E" w:rsidP="00FB2091">
      <w:pPr>
        <w:rPr>
          <w:color w:val="000000" w:themeColor="text1"/>
        </w:rPr>
      </w:pPr>
      <w:r>
        <w:rPr>
          <w:noProof/>
          <w:color w:val="000000" w:themeColor="text1"/>
        </w:rPr>
        <w:drawing>
          <wp:anchor distT="0" distB="0" distL="114300" distR="114300" simplePos="0" relativeHeight="251689984" behindDoc="0" locked="0" layoutInCell="1" allowOverlap="1" wp14:anchorId="702FCE4C" wp14:editId="750A1E29">
            <wp:simplePos x="0" y="0"/>
            <wp:positionH relativeFrom="column">
              <wp:posOffset>763270</wp:posOffset>
            </wp:positionH>
            <wp:positionV relativeFrom="paragraph">
              <wp:posOffset>86009</wp:posOffset>
            </wp:positionV>
            <wp:extent cx="2493645" cy="2493645"/>
            <wp:effectExtent l="0" t="0" r="0" b="0"/>
            <wp:wrapSquare wrapText="bothSides"/>
            <wp:docPr id="33" name="Picture 33" descr="17 Best images about Level-1 &amp; Phormula-1 on Pinterest | Shops, Instagram and Cinnamon toast cr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cZhqAg.jpg"/>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2493645" cy="2493645"/>
                    </a:xfrm>
                    <a:prstGeom prst="rect">
                      <a:avLst/>
                    </a:prstGeom>
                  </pic:spPr>
                </pic:pic>
              </a:graphicData>
            </a:graphic>
            <wp14:sizeRelH relativeFrom="page">
              <wp14:pctWidth>0</wp14:pctWidth>
            </wp14:sizeRelH>
            <wp14:sizeRelV relativeFrom="page">
              <wp14:pctHeight>0</wp14:pctHeight>
            </wp14:sizeRelV>
          </wp:anchor>
        </w:drawing>
      </w:r>
    </w:p>
    <w:p w14:paraId="30FE399B" w14:textId="77777777" w:rsidR="00190B1E" w:rsidRDefault="00190B1E" w:rsidP="00FB2091">
      <w:pPr>
        <w:rPr>
          <w:color w:val="000000" w:themeColor="text1"/>
        </w:rPr>
      </w:pPr>
    </w:p>
    <w:p w14:paraId="23F4BB10" w14:textId="77777777" w:rsidR="00190B1E" w:rsidRDefault="00190B1E" w:rsidP="00FB2091">
      <w:pPr>
        <w:rPr>
          <w:color w:val="000000" w:themeColor="text1"/>
        </w:rPr>
      </w:pPr>
    </w:p>
    <w:p w14:paraId="7EB920C9" w14:textId="77777777" w:rsidR="00190B1E" w:rsidRDefault="00190B1E" w:rsidP="00FB2091">
      <w:pPr>
        <w:rPr>
          <w:color w:val="000000" w:themeColor="text1"/>
        </w:rPr>
      </w:pPr>
    </w:p>
    <w:p w14:paraId="1F2BC644" w14:textId="77777777" w:rsidR="00190B1E" w:rsidRDefault="00190B1E" w:rsidP="00FB2091">
      <w:pPr>
        <w:rPr>
          <w:color w:val="000000" w:themeColor="text1"/>
        </w:rPr>
      </w:pPr>
    </w:p>
    <w:p w14:paraId="6D61F34B" w14:textId="77777777" w:rsidR="00190B1E" w:rsidRDefault="00190B1E" w:rsidP="00FB2091">
      <w:pPr>
        <w:rPr>
          <w:color w:val="000000" w:themeColor="text1"/>
        </w:rPr>
      </w:pPr>
    </w:p>
    <w:p w14:paraId="61BF8738" w14:textId="77777777" w:rsidR="00190B1E" w:rsidRDefault="00190B1E" w:rsidP="00FB2091">
      <w:pPr>
        <w:rPr>
          <w:color w:val="000000" w:themeColor="text1"/>
        </w:rPr>
      </w:pPr>
    </w:p>
    <w:p w14:paraId="0BB35CAB" w14:textId="77777777" w:rsidR="00190B1E" w:rsidRDefault="00190B1E" w:rsidP="00FB2091">
      <w:pPr>
        <w:rPr>
          <w:color w:val="000000" w:themeColor="text1"/>
        </w:rPr>
      </w:pPr>
    </w:p>
    <w:p w14:paraId="7AF6C01E" w14:textId="77777777" w:rsidR="00190B1E" w:rsidRDefault="00190B1E" w:rsidP="00FB2091">
      <w:pPr>
        <w:rPr>
          <w:color w:val="000000" w:themeColor="text1"/>
        </w:rPr>
      </w:pPr>
    </w:p>
    <w:p w14:paraId="67354159" w14:textId="77777777" w:rsidR="00190B1E" w:rsidRDefault="00190B1E" w:rsidP="00FB2091">
      <w:pPr>
        <w:rPr>
          <w:color w:val="000000" w:themeColor="text1"/>
        </w:rPr>
      </w:pPr>
    </w:p>
    <w:p w14:paraId="0118D651" w14:textId="77777777" w:rsidR="00190B1E" w:rsidRDefault="00190B1E" w:rsidP="00FB2091">
      <w:pPr>
        <w:rPr>
          <w:color w:val="000000" w:themeColor="text1"/>
        </w:rPr>
      </w:pPr>
    </w:p>
    <w:p w14:paraId="30E292E1" w14:textId="77777777" w:rsidR="00190B1E" w:rsidRDefault="00190B1E" w:rsidP="00FB2091">
      <w:pPr>
        <w:rPr>
          <w:color w:val="000000" w:themeColor="text1"/>
        </w:rPr>
      </w:pPr>
    </w:p>
    <w:p w14:paraId="7F299714" w14:textId="77777777" w:rsidR="00190B1E" w:rsidRPr="004D596B" w:rsidRDefault="00190B1E" w:rsidP="00F31A2E">
      <w:pPr>
        <w:rPr>
          <w:color w:val="000000" w:themeColor="text1"/>
        </w:rPr>
      </w:pPr>
    </w:p>
    <w:p w14:paraId="70535F24" w14:textId="2034021C" w:rsidR="00190B1E" w:rsidRDefault="00190B1E">
      <w:pPr>
        <w:rPr>
          <w:color w:val="000000" w:themeColor="text1"/>
        </w:rPr>
      </w:pPr>
      <w:r>
        <w:rPr>
          <w:color w:val="000000" w:themeColor="text1"/>
        </w:rPr>
        <w:br w:type="page"/>
      </w:r>
    </w:p>
    <w:p w14:paraId="20421E8A" w14:textId="77777777" w:rsidR="00190B1E" w:rsidRDefault="00190B1E" w:rsidP="006C6BCB">
      <w:pPr>
        <w:jc w:val="center"/>
        <w:rPr>
          <w:rFonts w:ascii="Helvetica" w:eastAsia="Times New Roman" w:hAnsi="Helvetica" w:cs="Times New Roman"/>
          <w:color w:val="FF0000"/>
          <w:sz w:val="18"/>
          <w:szCs w:val="18"/>
        </w:rPr>
      </w:pPr>
      <w:r>
        <w:rPr>
          <w:rFonts w:ascii="Helvetica" w:eastAsia="Times New Roman" w:hAnsi="Helvetica" w:cs="Times New Roman"/>
          <w:noProof/>
          <w:color w:val="FF0000"/>
          <w:sz w:val="18"/>
          <w:szCs w:val="18"/>
        </w:rPr>
        <w:lastRenderedPageBreak/>
        <w:drawing>
          <wp:inline distT="0" distB="0" distL="0" distR="0" wp14:anchorId="01FE08E9" wp14:editId="09A895A3">
            <wp:extent cx="4758089" cy="1953525"/>
            <wp:effectExtent l="12700" t="12700" r="67945" b="66040"/>
            <wp:docPr id="34" name="Picture 3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or_logo_transparent.jpg"/>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890957" cy="2008076"/>
                    </a:xfrm>
                    <a:prstGeom prst="rect">
                      <a:avLst/>
                    </a:prstGeom>
                    <a:ln w="63500" cap="rnd">
                      <a:noFill/>
                      <a:roun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239A4D15" w14:textId="77777777" w:rsidR="00190B1E" w:rsidRDefault="00190B1E" w:rsidP="006C6BCB">
      <w:pPr>
        <w:rPr>
          <w:color w:val="000000" w:themeColor="text1"/>
        </w:rPr>
      </w:pPr>
    </w:p>
    <w:p w14:paraId="718BD3E6" w14:textId="77777777" w:rsidR="00190B1E" w:rsidRDefault="00190B1E" w:rsidP="006C6BCB">
      <w:pPr>
        <w:rPr>
          <w:color w:val="000000" w:themeColor="text1"/>
        </w:rPr>
      </w:pPr>
    </w:p>
    <w:p w14:paraId="1C4D2461" w14:textId="77777777" w:rsidR="00190B1E" w:rsidRDefault="00190B1E" w:rsidP="006C6BCB">
      <w:pPr>
        <w:rPr>
          <w:color w:val="000000" w:themeColor="text1"/>
        </w:rPr>
      </w:pPr>
    </w:p>
    <w:p w14:paraId="56796099" w14:textId="77777777" w:rsidR="00190B1E" w:rsidRDefault="00190B1E" w:rsidP="006C6BCB">
      <w:pPr>
        <w:rPr>
          <w:color w:val="000000" w:themeColor="text1"/>
        </w:rPr>
      </w:pPr>
    </w:p>
    <w:p w14:paraId="097BB2BD" w14:textId="77777777" w:rsidR="00190B1E" w:rsidRDefault="00190B1E" w:rsidP="006C6BCB">
      <w:pPr>
        <w:rPr>
          <w:color w:val="000000" w:themeColor="text1"/>
        </w:rPr>
      </w:pPr>
    </w:p>
    <w:p w14:paraId="6984B860" w14:textId="77777777" w:rsidR="00190B1E" w:rsidRDefault="00190B1E" w:rsidP="006C6BCB">
      <w:pPr>
        <w:rPr>
          <w:color w:val="000000" w:themeColor="text1"/>
        </w:rPr>
      </w:pPr>
    </w:p>
    <w:p w14:paraId="23A2322A" w14:textId="77777777" w:rsidR="00190B1E" w:rsidRPr="008A38F4" w:rsidRDefault="00190B1E" w:rsidP="006C6BCB">
      <w:pPr>
        <w:jc w:val="center"/>
        <w:rPr>
          <w:b/>
          <w:bCs/>
          <w:color w:val="000000" w:themeColor="text1"/>
          <w:sz w:val="56"/>
          <w:szCs w:val="56"/>
        </w:rPr>
      </w:pPr>
      <w:r w:rsidRPr="008A38F4">
        <w:rPr>
          <w:b/>
          <w:bCs/>
          <w:color w:val="000000" w:themeColor="text1"/>
          <w:sz w:val="56"/>
          <w:szCs w:val="56"/>
        </w:rPr>
        <w:t>Example Meal Plan</w:t>
      </w:r>
    </w:p>
    <w:p w14:paraId="206B2F54" w14:textId="77777777" w:rsidR="00190B1E" w:rsidRDefault="00190B1E" w:rsidP="006C6BCB">
      <w:pPr>
        <w:jc w:val="center"/>
        <w:rPr>
          <w:color w:val="000000" w:themeColor="text1"/>
        </w:rPr>
      </w:pPr>
      <w:r>
        <w:rPr>
          <w:color w:val="000000" w:themeColor="text1"/>
        </w:rPr>
        <w:t>1600-1700 Calories</w:t>
      </w:r>
    </w:p>
    <w:p w14:paraId="4B037A96" w14:textId="77777777" w:rsidR="00190B1E" w:rsidRDefault="00190B1E" w:rsidP="006C6BCB">
      <w:pPr>
        <w:jc w:val="center"/>
        <w:rPr>
          <w:color w:val="000000" w:themeColor="text1"/>
        </w:rPr>
      </w:pPr>
      <w:r>
        <w:rPr>
          <w:color w:val="000000" w:themeColor="text1"/>
        </w:rPr>
        <w:t>High Protein</w:t>
      </w:r>
    </w:p>
    <w:p w14:paraId="5F82BADC" w14:textId="77777777" w:rsidR="00190B1E" w:rsidRDefault="00190B1E" w:rsidP="006C6BCB">
      <w:pPr>
        <w:jc w:val="center"/>
        <w:rPr>
          <w:color w:val="000000" w:themeColor="text1"/>
        </w:rPr>
      </w:pPr>
      <w:r>
        <w:rPr>
          <w:color w:val="000000" w:themeColor="text1"/>
        </w:rPr>
        <w:t>Moderate Carb</w:t>
      </w:r>
    </w:p>
    <w:p w14:paraId="3547791E" w14:textId="77777777" w:rsidR="00190B1E" w:rsidRDefault="00190B1E" w:rsidP="006C6BCB">
      <w:pPr>
        <w:jc w:val="center"/>
        <w:rPr>
          <w:color w:val="000000" w:themeColor="text1"/>
        </w:rPr>
      </w:pPr>
      <w:r>
        <w:rPr>
          <w:color w:val="000000" w:themeColor="text1"/>
        </w:rPr>
        <w:t>Low Fat</w:t>
      </w:r>
    </w:p>
    <w:p w14:paraId="11FE3CA8" w14:textId="77777777" w:rsidR="00190B1E" w:rsidRDefault="00190B1E" w:rsidP="006C6BCB">
      <w:pPr>
        <w:rPr>
          <w:color w:val="000000" w:themeColor="text1"/>
        </w:rPr>
      </w:pPr>
    </w:p>
    <w:p w14:paraId="6169BAD1" w14:textId="77777777" w:rsidR="00190B1E" w:rsidRDefault="00190B1E" w:rsidP="006C6BCB">
      <w:pPr>
        <w:rPr>
          <w:color w:val="000000" w:themeColor="text1"/>
        </w:rPr>
      </w:pPr>
    </w:p>
    <w:p w14:paraId="3030D033" w14:textId="77777777" w:rsidR="00190B1E" w:rsidRDefault="00190B1E" w:rsidP="006C6BCB">
      <w:pPr>
        <w:rPr>
          <w:color w:val="000000" w:themeColor="text1"/>
        </w:rPr>
      </w:pPr>
    </w:p>
    <w:p w14:paraId="5BAFFA0F" w14:textId="77777777" w:rsidR="00190B1E" w:rsidRDefault="00190B1E" w:rsidP="006C6BCB">
      <w:pPr>
        <w:rPr>
          <w:color w:val="000000" w:themeColor="text1"/>
        </w:rPr>
      </w:pPr>
    </w:p>
    <w:p w14:paraId="091900DF" w14:textId="77777777" w:rsidR="00190B1E" w:rsidRDefault="00190B1E" w:rsidP="006C6BCB">
      <w:pPr>
        <w:rPr>
          <w:color w:val="000000" w:themeColor="text1"/>
        </w:rPr>
      </w:pPr>
    </w:p>
    <w:p w14:paraId="1F432250" w14:textId="77777777" w:rsidR="00190B1E" w:rsidRDefault="00190B1E" w:rsidP="006C6BCB">
      <w:pPr>
        <w:rPr>
          <w:color w:val="000000" w:themeColor="text1"/>
        </w:rPr>
      </w:pPr>
    </w:p>
    <w:p w14:paraId="6D880C7C" w14:textId="77777777" w:rsidR="00190B1E" w:rsidRDefault="00190B1E" w:rsidP="006C6BCB">
      <w:pPr>
        <w:rPr>
          <w:color w:val="000000" w:themeColor="text1"/>
        </w:rPr>
      </w:pPr>
    </w:p>
    <w:p w14:paraId="1753DE72" w14:textId="77777777" w:rsidR="00190B1E" w:rsidRDefault="00190B1E" w:rsidP="006C6BCB">
      <w:pPr>
        <w:rPr>
          <w:color w:val="000000" w:themeColor="text1"/>
        </w:rPr>
      </w:pPr>
    </w:p>
    <w:p w14:paraId="07897663" w14:textId="77777777" w:rsidR="00190B1E" w:rsidRDefault="00190B1E" w:rsidP="006C6BCB">
      <w:pPr>
        <w:rPr>
          <w:color w:val="000000" w:themeColor="text1"/>
        </w:rPr>
      </w:pPr>
      <w:r>
        <w:rPr>
          <w:color w:val="000000" w:themeColor="text1"/>
        </w:rPr>
        <w:t xml:space="preserve">Note: these can be combined if you prefer to eat less frequently, bigger meals. As well, this is just an example, NOT what you must follow. At Acadami Fitness, we believe you should learn and grown and explore your food WHILE being health conscious. As well, the times are just for reference as it is optimal to have many smaller meals throughout the day, again, this is </w:t>
      </w:r>
      <w:r w:rsidRPr="004D596B">
        <w:rPr>
          <w:color w:val="000000" w:themeColor="text1"/>
          <w:u w:val="single"/>
        </w:rPr>
        <w:t>not</w:t>
      </w:r>
      <w:r>
        <w:rPr>
          <w:color w:val="000000" w:themeColor="text1"/>
        </w:rPr>
        <w:t xml:space="preserve"> a must, just an idea. We do not believe is prescribing strict, restrictive meal plans. These are just some ideas to get you going. Use your My Transphormation App, our Facebook Group, and your Coach for more recipes, ideas, and such. </w:t>
      </w:r>
    </w:p>
    <w:p w14:paraId="3F8F6591" w14:textId="77777777" w:rsidR="00190B1E" w:rsidRDefault="00190B1E" w:rsidP="003F4448">
      <w:pPr>
        <w:jc w:val="center"/>
        <w:rPr>
          <w:color w:val="000000" w:themeColor="text1"/>
        </w:rPr>
      </w:pPr>
      <w:r>
        <w:rPr>
          <w:color w:val="000000" w:themeColor="text1"/>
        </w:rPr>
        <w:t>– Love, Ami Davis, CEO, Lead Coach of Acadami Fitness</w:t>
      </w:r>
    </w:p>
    <w:p w14:paraId="7B384EF4" w14:textId="77777777" w:rsidR="00190B1E" w:rsidRDefault="00190B1E" w:rsidP="006C6BCB">
      <w:pPr>
        <w:rPr>
          <w:color w:val="000000" w:themeColor="text1"/>
        </w:rPr>
      </w:pPr>
    </w:p>
    <w:p w14:paraId="3A39DA55" w14:textId="77777777" w:rsidR="00190B1E" w:rsidRDefault="00190B1E" w:rsidP="006C6BCB">
      <w:pPr>
        <w:jc w:val="center"/>
        <w:rPr>
          <w:b/>
          <w:bCs/>
          <w:color w:val="000000" w:themeColor="text1"/>
          <w:u w:val="single"/>
        </w:rPr>
      </w:pPr>
    </w:p>
    <w:p w14:paraId="5879B3BD" w14:textId="77777777" w:rsidR="00190B1E" w:rsidRDefault="00190B1E" w:rsidP="006C6BCB">
      <w:pPr>
        <w:jc w:val="center"/>
        <w:rPr>
          <w:b/>
          <w:bCs/>
          <w:color w:val="000000" w:themeColor="text1"/>
          <w:u w:val="single"/>
        </w:rPr>
      </w:pPr>
    </w:p>
    <w:p w14:paraId="4FF130BA" w14:textId="77777777" w:rsidR="00190B1E" w:rsidRDefault="00190B1E" w:rsidP="006C6BCB">
      <w:pPr>
        <w:jc w:val="center"/>
        <w:rPr>
          <w:b/>
          <w:bCs/>
          <w:color w:val="000000" w:themeColor="text1"/>
          <w:u w:val="single"/>
        </w:rPr>
      </w:pPr>
    </w:p>
    <w:p w14:paraId="72E72BF4" w14:textId="77777777" w:rsidR="00190B1E" w:rsidRDefault="00190B1E" w:rsidP="006C6BCB">
      <w:pPr>
        <w:jc w:val="center"/>
        <w:rPr>
          <w:b/>
          <w:bCs/>
          <w:color w:val="000000" w:themeColor="text1"/>
          <w:u w:val="single"/>
        </w:rPr>
      </w:pPr>
    </w:p>
    <w:p w14:paraId="298E2E6C" w14:textId="77777777" w:rsidR="00190B1E" w:rsidRDefault="00190B1E" w:rsidP="006C6BCB">
      <w:pPr>
        <w:jc w:val="center"/>
        <w:rPr>
          <w:b/>
          <w:bCs/>
          <w:color w:val="000000" w:themeColor="text1"/>
          <w:u w:val="single"/>
        </w:rPr>
      </w:pPr>
    </w:p>
    <w:p w14:paraId="4E97A599" w14:textId="77777777" w:rsidR="00190B1E" w:rsidRDefault="00190B1E" w:rsidP="006C6BCB">
      <w:pPr>
        <w:jc w:val="center"/>
        <w:rPr>
          <w:b/>
          <w:bCs/>
          <w:color w:val="000000" w:themeColor="text1"/>
          <w:u w:val="single"/>
        </w:rPr>
      </w:pPr>
    </w:p>
    <w:p w14:paraId="2AB8B98C" w14:textId="77777777" w:rsidR="00190B1E" w:rsidRDefault="00190B1E" w:rsidP="006C6BCB">
      <w:pPr>
        <w:rPr>
          <w:b/>
          <w:bCs/>
          <w:color w:val="000000" w:themeColor="text1"/>
          <w:u w:val="single"/>
        </w:rPr>
      </w:pPr>
    </w:p>
    <w:p w14:paraId="0BB2F6F8" w14:textId="77777777" w:rsidR="00190B1E" w:rsidRDefault="00190B1E" w:rsidP="006C6BCB">
      <w:pPr>
        <w:rPr>
          <w:b/>
          <w:bCs/>
          <w:color w:val="000000" w:themeColor="text1"/>
          <w:u w:val="single"/>
        </w:rPr>
      </w:pPr>
    </w:p>
    <w:p w14:paraId="6BB94A07" w14:textId="77777777" w:rsidR="00190B1E" w:rsidRDefault="00190B1E" w:rsidP="006C6BCB">
      <w:pPr>
        <w:pStyle w:val="ListParagraph"/>
        <w:jc w:val="center"/>
        <w:rPr>
          <w:b/>
          <w:bCs/>
          <w:color w:val="000000" w:themeColor="text1"/>
          <w:u w:val="single"/>
        </w:rPr>
      </w:pPr>
      <w:r>
        <w:rPr>
          <w:b/>
          <w:bCs/>
          <w:color w:val="000000" w:themeColor="text1"/>
          <w:u w:val="single"/>
        </w:rPr>
        <w:lastRenderedPageBreak/>
        <w:t>Training Day Example</w:t>
      </w:r>
    </w:p>
    <w:p w14:paraId="3E59E8C0" w14:textId="77777777" w:rsidR="00190B1E" w:rsidRPr="00F31A2E" w:rsidRDefault="00190B1E" w:rsidP="006C6BCB">
      <w:pPr>
        <w:ind w:left="360"/>
        <w:jc w:val="center"/>
        <w:rPr>
          <w:color w:val="000000" w:themeColor="text1"/>
        </w:rPr>
      </w:pPr>
      <w:r w:rsidRPr="00F31A2E">
        <w:rPr>
          <w:color w:val="000000" w:themeColor="text1"/>
        </w:rPr>
        <w:t>(On non-training days, you will be able to have an addition meat and veggie meal)</w:t>
      </w:r>
    </w:p>
    <w:p w14:paraId="1A42F17B" w14:textId="77777777" w:rsidR="00190B1E" w:rsidRDefault="00190B1E" w:rsidP="008B3FA1">
      <w:pPr>
        <w:pStyle w:val="ListParagraph"/>
        <w:jc w:val="center"/>
        <w:rPr>
          <w:color w:val="000000" w:themeColor="text1"/>
        </w:rPr>
      </w:pPr>
      <w:r>
        <w:rPr>
          <w:color w:val="000000" w:themeColor="text1"/>
        </w:rPr>
        <w:t xml:space="preserve">Goal(s): 150g; 138g carbs; 50g fat; </w:t>
      </w:r>
    </w:p>
    <w:p w14:paraId="1536CC76" w14:textId="77777777" w:rsidR="00190B1E" w:rsidRPr="008B3FA1" w:rsidRDefault="00190B1E" w:rsidP="008B3FA1">
      <w:pPr>
        <w:pStyle w:val="ListParagraph"/>
        <w:jc w:val="center"/>
        <w:rPr>
          <w:color w:val="000000" w:themeColor="text1"/>
        </w:rPr>
      </w:pPr>
    </w:p>
    <w:p w14:paraId="724E76FF" w14:textId="77777777" w:rsidR="00190B1E" w:rsidRPr="008A38F4" w:rsidRDefault="00190B1E" w:rsidP="006C6BCB">
      <w:pPr>
        <w:jc w:val="center"/>
        <w:rPr>
          <w:b/>
          <w:bCs/>
          <w:color w:val="000000" w:themeColor="text1"/>
          <w:u w:val="single"/>
        </w:rPr>
      </w:pPr>
      <w:r w:rsidRPr="008A38F4">
        <w:rPr>
          <w:b/>
          <w:bCs/>
          <w:color w:val="000000" w:themeColor="text1"/>
          <w:u w:val="single"/>
        </w:rPr>
        <w:t>For those that don’t really like to eat first thing in the morning, do this:</w:t>
      </w:r>
    </w:p>
    <w:p w14:paraId="47381450" w14:textId="77777777" w:rsidR="00190B1E" w:rsidRDefault="00190B1E" w:rsidP="003F4448">
      <w:pPr>
        <w:jc w:val="center"/>
        <w:rPr>
          <w:color w:val="7030A0"/>
        </w:rPr>
      </w:pPr>
      <w:r>
        <w:rPr>
          <w:color w:val="000000" w:themeColor="text1"/>
        </w:rPr>
        <w:t xml:space="preserve">6:00 AM </w:t>
      </w:r>
      <w:r w:rsidRPr="008A38F4">
        <w:rPr>
          <w:color w:val="7030A0"/>
        </w:rPr>
        <w:t>Meal A)</w:t>
      </w:r>
    </w:p>
    <w:p w14:paraId="4D702EAF" w14:textId="77777777" w:rsidR="00190B1E" w:rsidRDefault="00190B1E" w:rsidP="006C6BCB">
      <w:pPr>
        <w:rPr>
          <w:color w:val="000000" w:themeColor="text1"/>
        </w:rPr>
      </w:pPr>
      <w:r>
        <w:rPr>
          <w:color w:val="000000" w:themeColor="text1"/>
        </w:rPr>
        <w:t>An apple with 2 tbsp peanut butter; coffee if you want; 1 scoop Level 1 either in the coffee or almond-milk or with water as a shake.</w:t>
      </w:r>
    </w:p>
    <w:p w14:paraId="63BBBF72" w14:textId="77777777" w:rsidR="00190B1E" w:rsidRDefault="00190B1E" w:rsidP="006C6BCB">
      <w:pPr>
        <w:rPr>
          <w:color w:val="000000" w:themeColor="text1"/>
        </w:rPr>
      </w:pPr>
      <w:r>
        <w:rPr>
          <w:color w:val="000000" w:themeColor="text1"/>
        </w:rPr>
        <w:t>Macros: 29.7g protein; 35.6g carbs; 6.7g fat (total calories: 387)</w:t>
      </w:r>
    </w:p>
    <w:p w14:paraId="34AC6A62" w14:textId="77777777" w:rsidR="00190B1E" w:rsidRDefault="00190B1E" w:rsidP="006C6BCB">
      <w:pPr>
        <w:rPr>
          <w:color w:val="000000" w:themeColor="text1"/>
        </w:rPr>
      </w:pPr>
    </w:p>
    <w:p w14:paraId="5579EFA4" w14:textId="77777777" w:rsidR="00190B1E" w:rsidRDefault="00190B1E" w:rsidP="006C6BCB">
      <w:pPr>
        <w:jc w:val="center"/>
        <w:rPr>
          <w:b/>
          <w:bCs/>
          <w:color w:val="000000" w:themeColor="text1"/>
          <w:u w:val="single"/>
        </w:rPr>
      </w:pPr>
      <w:r w:rsidRPr="008A38F4">
        <w:rPr>
          <w:b/>
          <w:bCs/>
          <w:color w:val="000000" w:themeColor="text1"/>
          <w:u w:val="single"/>
        </w:rPr>
        <w:t>OR</w:t>
      </w:r>
      <w:r>
        <w:rPr>
          <w:b/>
          <w:bCs/>
          <w:color w:val="000000" w:themeColor="text1"/>
          <w:u w:val="single"/>
        </w:rPr>
        <w:t xml:space="preserve"> – NOT BOTH; </w:t>
      </w:r>
    </w:p>
    <w:p w14:paraId="41EB4FB4" w14:textId="77777777" w:rsidR="00190B1E" w:rsidRPr="008A38F4" w:rsidRDefault="00190B1E" w:rsidP="006C6BCB">
      <w:pPr>
        <w:jc w:val="center"/>
        <w:rPr>
          <w:b/>
          <w:bCs/>
          <w:color w:val="000000" w:themeColor="text1"/>
          <w:u w:val="single"/>
        </w:rPr>
      </w:pPr>
      <w:r>
        <w:rPr>
          <w:b/>
          <w:bCs/>
          <w:color w:val="000000" w:themeColor="text1"/>
          <w:u w:val="single"/>
        </w:rPr>
        <w:t>for those that like to eat first thing, do this:</w:t>
      </w:r>
    </w:p>
    <w:p w14:paraId="7B5D8028" w14:textId="77777777" w:rsidR="00190B1E" w:rsidRDefault="00190B1E" w:rsidP="003F4448">
      <w:pPr>
        <w:jc w:val="center"/>
        <w:rPr>
          <w:color w:val="2F5496" w:themeColor="accent1" w:themeShade="BF"/>
        </w:rPr>
      </w:pPr>
      <w:r>
        <w:rPr>
          <w:color w:val="000000" w:themeColor="text1"/>
        </w:rPr>
        <w:t xml:space="preserve">6:00 AM </w:t>
      </w:r>
      <w:r w:rsidRPr="008A38F4">
        <w:rPr>
          <w:color w:val="2F5496" w:themeColor="accent1" w:themeShade="BF"/>
        </w:rPr>
        <w:t>Meal B)</w:t>
      </w:r>
    </w:p>
    <w:p w14:paraId="4D0A8195" w14:textId="77777777" w:rsidR="00190B1E" w:rsidRDefault="00190B1E" w:rsidP="006C6BCB">
      <w:pPr>
        <w:rPr>
          <w:color w:val="000000" w:themeColor="text1"/>
        </w:rPr>
      </w:pPr>
      <w:r>
        <w:rPr>
          <w:color w:val="000000" w:themeColor="text1"/>
        </w:rPr>
        <w:t xml:space="preserve">1 large, whole egg with ½ cup liquid egg whites topped with 2 tbsp shredded cheese; 2 slices: Killer Dave’s 21 Grain </w:t>
      </w:r>
      <w:r w:rsidRPr="004D596B">
        <w:rPr>
          <w:b/>
          <w:bCs/>
          <w:color w:val="000000" w:themeColor="text1"/>
        </w:rPr>
        <w:t>thin sliced</w:t>
      </w:r>
      <w:r>
        <w:rPr>
          <w:color w:val="000000" w:themeColor="text1"/>
        </w:rPr>
        <w:t xml:space="preserve"> toast with ½ tbsp </w:t>
      </w:r>
      <w:proofErr w:type="spellStart"/>
      <w:r>
        <w:rPr>
          <w:color w:val="000000" w:themeColor="text1"/>
        </w:rPr>
        <w:t>Kerrygold</w:t>
      </w:r>
      <w:proofErr w:type="spellEnd"/>
      <w:r>
        <w:rPr>
          <w:color w:val="000000" w:themeColor="text1"/>
        </w:rPr>
        <w:t xml:space="preserve"> butter</w:t>
      </w:r>
    </w:p>
    <w:p w14:paraId="2719FF22" w14:textId="77777777" w:rsidR="00190B1E" w:rsidRDefault="00190B1E" w:rsidP="006C6BCB">
      <w:pPr>
        <w:rPr>
          <w:color w:val="000000" w:themeColor="text1"/>
        </w:rPr>
      </w:pPr>
      <w:r>
        <w:rPr>
          <w:color w:val="000000" w:themeColor="text1"/>
        </w:rPr>
        <w:t>Macros: 31.5g protein; 37.1g carbs; 20.3g fat (total calories: 435)</w:t>
      </w:r>
    </w:p>
    <w:p w14:paraId="2B5D7233" w14:textId="77777777" w:rsidR="00190B1E" w:rsidRDefault="00190B1E" w:rsidP="006C6BCB">
      <w:pPr>
        <w:rPr>
          <w:color w:val="000000" w:themeColor="text1"/>
        </w:rPr>
      </w:pPr>
    </w:p>
    <w:p w14:paraId="3AF2E6DE" w14:textId="77777777" w:rsidR="00190B1E" w:rsidRDefault="00190B1E" w:rsidP="003F4448">
      <w:pPr>
        <w:jc w:val="center"/>
        <w:rPr>
          <w:color w:val="000000" w:themeColor="text1"/>
        </w:rPr>
      </w:pPr>
      <w:r>
        <w:rPr>
          <w:color w:val="000000" w:themeColor="text1"/>
        </w:rPr>
        <w:t>12:00 PM</w:t>
      </w:r>
    </w:p>
    <w:p w14:paraId="138FB269" w14:textId="77777777" w:rsidR="00190B1E" w:rsidRDefault="00190B1E" w:rsidP="006C6BCB">
      <w:pPr>
        <w:rPr>
          <w:color w:val="000000" w:themeColor="text1"/>
        </w:rPr>
      </w:pPr>
      <w:r>
        <w:rPr>
          <w:color w:val="000000" w:themeColor="text1"/>
        </w:rPr>
        <w:t>Salad (3 cups of any lettuce mix) with 3oz grilled chicken; ½ cup diced tomato, 1 cup sliced cucumber; 2 hard-boiled egg; 3 tbsp Hidden Valley Light Ranch Dressing</w:t>
      </w:r>
    </w:p>
    <w:p w14:paraId="0ABC1EDE" w14:textId="77777777" w:rsidR="00190B1E" w:rsidRDefault="00190B1E" w:rsidP="006C6BCB">
      <w:pPr>
        <w:rPr>
          <w:color w:val="000000" w:themeColor="text1"/>
        </w:rPr>
      </w:pPr>
      <w:r>
        <w:rPr>
          <w:color w:val="000000" w:themeColor="text1"/>
        </w:rPr>
        <w:t>Macros: 46g protein; 18.5g carbs; 27g fat (total calories: 491)</w:t>
      </w:r>
    </w:p>
    <w:p w14:paraId="6DF8F161" w14:textId="77777777" w:rsidR="00190B1E" w:rsidRDefault="00190B1E" w:rsidP="006C6BCB">
      <w:pPr>
        <w:rPr>
          <w:color w:val="000000" w:themeColor="text1"/>
        </w:rPr>
      </w:pPr>
    </w:p>
    <w:p w14:paraId="02510210" w14:textId="77777777" w:rsidR="00190B1E" w:rsidRDefault="00190B1E" w:rsidP="003F4448">
      <w:pPr>
        <w:jc w:val="center"/>
        <w:rPr>
          <w:color w:val="000000" w:themeColor="text1"/>
        </w:rPr>
      </w:pPr>
      <w:r>
        <w:rPr>
          <w:color w:val="000000" w:themeColor="text1"/>
        </w:rPr>
        <w:t>3:00 PM Level 1 Shake</w:t>
      </w:r>
    </w:p>
    <w:p w14:paraId="78C8E1F9" w14:textId="77777777" w:rsidR="00190B1E" w:rsidRDefault="00190B1E" w:rsidP="003F4448">
      <w:pPr>
        <w:rPr>
          <w:color w:val="000000" w:themeColor="text1"/>
        </w:rPr>
      </w:pPr>
      <w:r>
        <w:rPr>
          <w:color w:val="000000" w:themeColor="text1"/>
        </w:rPr>
        <w:t>Macros: 24g protein; 6g carbs; 3g fat (total calories: 150)</w:t>
      </w:r>
    </w:p>
    <w:p w14:paraId="4D91F635" w14:textId="77777777" w:rsidR="00190B1E" w:rsidRDefault="00190B1E" w:rsidP="003F4448">
      <w:pPr>
        <w:rPr>
          <w:color w:val="000000" w:themeColor="text1"/>
        </w:rPr>
      </w:pPr>
      <w:r>
        <w:rPr>
          <w:color w:val="000000" w:themeColor="text1"/>
        </w:rPr>
        <w:t>OR</w:t>
      </w:r>
    </w:p>
    <w:p w14:paraId="739F3D9F" w14:textId="77777777" w:rsidR="00190B1E" w:rsidRDefault="00190B1E" w:rsidP="003F4448">
      <w:pPr>
        <w:rPr>
          <w:color w:val="000000" w:themeColor="text1"/>
        </w:rPr>
      </w:pPr>
      <w:r>
        <w:rPr>
          <w:color w:val="000000" w:themeColor="text1"/>
        </w:rPr>
        <w:t>1 cup Oikos Triple Zero yogurt with ½ cup blueberries + 4 strawberries (any berries)</w:t>
      </w:r>
    </w:p>
    <w:p w14:paraId="3F0BEBF5" w14:textId="77777777" w:rsidR="00190B1E" w:rsidRDefault="00190B1E" w:rsidP="003F4448">
      <w:pPr>
        <w:rPr>
          <w:color w:val="000000" w:themeColor="text1"/>
        </w:rPr>
      </w:pPr>
      <w:r>
        <w:rPr>
          <w:color w:val="000000" w:themeColor="text1"/>
        </w:rPr>
        <w:t>Macros: 15.9g protein; 27.4g carbs; 0.4g fat (total calories: 168)</w:t>
      </w:r>
    </w:p>
    <w:p w14:paraId="4767DEC2" w14:textId="77777777" w:rsidR="00190B1E" w:rsidRDefault="00190B1E" w:rsidP="006C6BCB">
      <w:pPr>
        <w:rPr>
          <w:color w:val="000000" w:themeColor="text1"/>
        </w:rPr>
      </w:pPr>
    </w:p>
    <w:p w14:paraId="76D9A0A0" w14:textId="77777777" w:rsidR="00190B1E" w:rsidRDefault="00190B1E" w:rsidP="006C6BCB">
      <w:pPr>
        <w:rPr>
          <w:color w:val="000000" w:themeColor="text1"/>
        </w:rPr>
      </w:pPr>
    </w:p>
    <w:p w14:paraId="15F40666" w14:textId="77777777" w:rsidR="00190B1E" w:rsidRDefault="00190B1E" w:rsidP="003F4448">
      <w:pPr>
        <w:jc w:val="center"/>
        <w:rPr>
          <w:color w:val="000000" w:themeColor="text1"/>
        </w:rPr>
      </w:pPr>
      <w:r>
        <w:rPr>
          <w:color w:val="000000" w:themeColor="text1"/>
        </w:rPr>
        <w:t>6:00 PM (after your resistance training session):</w:t>
      </w:r>
    </w:p>
    <w:p w14:paraId="4DA63CAA" w14:textId="77777777" w:rsidR="00190B1E" w:rsidRDefault="00190B1E" w:rsidP="006C6BCB">
      <w:pPr>
        <w:rPr>
          <w:color w:val="000000" w:themeColor="text1"/>
        </w:rPr>
      </w:pPr>
      <w:r>
        <w:rPr>
          <w:color w:val="000000" w:themeColor="text1"/>
        </w:rPr>
        <w:t>1 scoop Phormula 1 + ½ scoop Ignition (optional 1 scoop of 5g Creatine Monohydrate)</w:t>
      </w:r>
    </w:p>
    <w:p w14:paraId="7D7215C7" w14:textId="77777777" w:rsidR="00190B1E" w:rsidRDefault="00190B1E" w:rsidP="006C6BCB">
      <w:pPr>
        <w:rPr>
          <w:color w:val="000000" w:themeColor="text1"/>
        </w:rPr>
      </w:pPr>
      <w:r>
        <w:rPr>
          <w:color w:val="000000" w:themeColor="text1"/>
        </w:rPr>
        <w:t>Macros: 20g protein; 26g carbs; 1g fat (total calories: 192)</w:t>
      </w:r>
    </w:p>
    <w:p w14:paraId="1CBA7333" w14:textId="77777777" w:rsidR="00190B1E" w:rsidRDefault="00190B1E" w:rsidP="006C6BCB">
      <w:pPr>
        <w:rPr>
          <w:color w:val="000000" w:themeColor="text1"/>
        </w:rPr>
      </w:pPr>
    </w:p>
    <w:p w14:paraId="37E22167" w14:textId="77777777" w:rsidR="00190B1E" w:rsidRDefault="00190B1E" w:rsidP="003F4448">
      <w:pPr>
        <w:jc w:val="center"/>
        <w:rPr>
          <w:color w:val="000000" w:themeColor="text1"/>
        </w:rPr>
      </w:pPr>
      <w:r>
        <w:rPr>
          <w:color w:val="000000" w:themeColor="text1"/>
        </w:rPr>
        <w:t>7:00 PM</w:t>
      </w:r>
    </w:p>
    <w:p w14:paraId="792836E5" w14:textId="77777777" w:rsidR="00190B1E" w:rsidRDefault="00190B1E" w:rsidP="006C6BCB">
      <w:pPr>
        <w:rPr>
          <w:color w:val="000000" w:themeColor="text1"/>
        </w:rPr>
      </w:pPr>
      <w:r>
        <w:rPr>
          <w:color w:val="000000" w:themeColor="text1"/>
        </w:rPr>
        <w:t>3oz grilled/baked salmon or chicken breast/ground turkey/turkey patty; Mix 1 cup cauliflower rice + ½ cup brown rice &amp; quinoa; 2 cups “free veggie” of choice (see below)</w:t>
      </w:r>
    </w:p>
    <w:p w14:paraId="16CEDE2A" w14:textId="77777777" w:rsidR="00190B1E" w:rsidRDefault="00190B1E" w:rsidP="006C6BCB">
      <w:pPr>
        <w:rPr>
          <w:color w:val="000000" w:themeColor="text1"/>
        </w:rPr>
      </w:pPr>
      <w:r>
        <w:rPr>
          <w:color w:val="000000" w:themeColor="text1"/>
        </w:rPr>
        <w:t xml:space="preserve">Macros: </w:t>
      </w:r>
    </w:p>
    <w:p w14:paraId="192DA530" w14:textId="77777777" w:rsidR="00190B1E" w:rsidRDefault="00190B1E" w:rsidP="006C6BCB">
      <w:pPr>
        <w:rPr>
          <w:color w:val="000000" w:themeColor="text1"/>
        </w:rPr>
      </w:pPr>
      <w:r>
        <w:rPr>
          <w:color w:val="000000" w:themeColor="text1"/>
        </w:rPr>
        <w:t>3oz Salmon – 27.9g protein; 34.7g carbs; 9g fat (total calories: 332) OR</w:t>
      </w:r>
    </w:p>
    <w:p w14:paraId="0726D132" w14:textId="77777777" w:rsidR="00190B1E" w:rsidRDefault="00190B1E" w:rsidP="006C6BCB">
      <w:pPr>
        <w:rPr>
          <w:color w:val="000000" w:themeColor="text1"/>
        </w:rPr>
      </w:pPr>
      <w:r>
        <w:rPr>
          <w:color w:val="000000" w:themeColor="text1"/>
        </w:rPr>
        <w:t>3oz Chicken – 36.4g protein; 34.7g carbs; 4g fat (total calories: 317) OR</w:t>
      </w:r>
    </w:p>
    <w:p w14:paraId="77342BD3" w14:textId="77777777" w:rsidR="00190B1E" w:rsidRDefault="00190B1E" w:rsidP="006C6BCB">
      <w:pPr>
        <w:rPr>
          <w:color w:val="000000" w:themeColor="text1"/>
        </w:rPr>
      </w:pPr>
      <w:r>
        <w:rPr>
          <w:color w:val="000000" w:themeColor="text1"/>
        </w:rPr>
        <w:t>3oz turkey/patty (90% fat free) – 25.4g protein; 34.7g carbs; 10.3g fat (total calories: 317)</w:t>
      </w:r>
    </w:p>
    <w:p w14:paraId="2782347E" w14:textId="77777777" w:rsidR="00190B1E" w:rsidRDefault="00190B1E" w:rsidP="006C6BCB">
      <w:pPr>
        <w:rPr>
          <w:color w:val="000000" w:themeColor="text1"/>
        </w:rPr>
      </w:pPr>
    </w:p>
    <w:p w14:paraId="49247C8C" w14:textId="77777777" w:rsidR="00190B1E" w:rsidRPr="00F31A2E" w:rsidRDefault="00190B1E" w:rsidP="006C6BCB">
      <w:pPr>
        <w:jc w:val="right"/>
        <w:rPr>
          <w:rFonts w:ascii="AppleSystemUIFont" w:hAnsi="AppleSystemUIFont"/>
          <w:b/>
          <w:bCs/>
        </w:rPr>
      </w:pPr>
      <w:r w:rsidRPr="00F31A2E">
        <w:rPr>
          <w:b/>
          <w:bCs/>
          <w:color w:val="000000" w:themeColor="text1"/>
        </w:rPr>
        <w:t xml:space="preserve">Level 1 powder: </w:t>
      </w:r>
      <w:hyperlink r:id="rId44" w:history="1">
        <w:dir w:val="ltr">
          <w:r w:rsidRPr="00F31A2E">
            <w:rPr>
              <w:rFonts w:ascii="AppleSystemUIFont" w:hAnsi="AppleSystemUIFont" w:cs="AppleSystemUIFont"/>
              <w:b/>
              <w:bCs/>
              <w:color w:val="DCA10D"/>
              <w:u w:val="single" w:color="DCA10D"/>
            </w:rPr>
            <w:t>https://1stphorm.com/products/level-1/?</w:t>
          </w:r>
          <w:proofErr w:type="spellStart"/>
          <w:r w:rsidRPr="00F31A2E">
            <w:rPr>
              <w:rFonts w:ascii="AppleSystemUIFont" w:hAnsi="AppleSystemUIFont" w:cs="AppleSystemUIFont"/>
              <w:b/>
              <w:bCs/>
              <w:color w:val="DCA10D"/>
              <w:u w:val="single" w:color="DCA10D"/>
            </w:rPr>
            <w:t>a_aid</w:t>
          </w:r>
          <w:proofErr w:type="spellEnd"/>
          <w:r w:rsidRPr="00F31A2E">
            <w:rPr>
              <w:rFonts w:ascii="AppleSystemUIFont" w:hAnsi="AppleSystemUIFont" w:cs="AppleSystemUIFont"/>
              <w:b/>
              <w:bCs/>
              <w:color w:val="DCA10D"/>
              <w:u w:val="single" w:color="DCA10D"/>
            </w:rPr>
            <w:t>=Ami</w:t>
          </w:r>
          <w:r>
            <w:t>‬</w:t>
          </w:r>
          <w:r>
            <w:t>‬</w:t>
          </w:r>
          <w:r>
            <w:t>‬</w:t>
          </w:r>
        </w:dir>
      </w:hyperlink>
    </w:p>
    <w:p w14:paraId="17CAD83C" w14:textId="77777777" w:rsidR="00190B1E" w:rsidRPr="00F31A2E" w:rsidRDefault="00190B1E" w:rsidP="006C6BCB">
      <w:pPr>
        <w:jc w:val="right"/>
        <w:rPr>
          <w:b/>
          <w:bCs/>
          <w:color w:val="000000" w:themeColor="text1"/>
        </w:rPr>
      </w:pPr>
      <w:r w:rsidRPr="00F31A2E">
        <w:rPr>
          <w:rFonts w:ascii="AppleSystemUIFont" w:hAnsi="AppleSystemUIFont"/>
          <w:b/>
          <w:bCs/>
        </w:rPr>
        <w:t xml:space="preserve">Level 1 bars: </w:t>
      </w:r>
      <w:hyperlink r:id="rId45" w:history="1">
        <w:dir w:val="ltr">
          <w:r w:rsidRPr="00F31A2E">
            <w:rPr>
              <w:rFonts w:ascii="AppleSystemUIFont" w:hAnsi="AppleSystemUIFont" w:cs="AppleSystemUIFont"/>
              <w:b/>
              <w:bCs/>
              <w:color w:val="DCA10D"/>
              <w:u w:val="single" w:color="DCA10D"/>
            </w:rPr>
            <w:t>https://1stphorm.com/products/level-1-bar/?</w:t>
          </w:r>
          <w:proofErr w:type="spellStart"/>
          <w:r w:rsidRPr="00F31A2E">
            <w:rPr>
              <w:rFonts w:ascii="AppleSystemUIFont" w:hAnsi="AppleSystemUIFont" w:cs="AppleSystemUIFont"/>
              <w:b/>
              <w:bCs/>
              <w:color w:val="DCA10D"/>
              <w:u w:val="single" w:color="DCA10D"/>
            </w:rPr>
            <w:t>a_aid</w:t>
          </w:r>
          <w:proofErr w:type="spellEnd"/>
          <w:r w:rsidRPr="00F31A2E">
            <w:rPr>
              <w:rFonts w:ascii="AppleSystemUIFont" w:hAnsi="AppleSystemUIFont" w:cs="AppleSystemUIFont"/>
              <w:b/>
              <w:bCs/>
              <w:color w:val="DCA10D"/>
              <w:u w:val="single" w:color="DCA10D"/>
            </w:rPr>
            <w:t>=Ami</w:t>
          </w:r>
          <w:r>
            <w:t>‬</w:t>
          </w:r>
          <w:r>
            <w:t>‬</w:t>
          </w:r>
          <w:r>
            <w:t>‬</w:t>
          </w:r>
        </w:dir>
      </w:hyperlink>
    </w:p>
    <w:p w14:paraId="5BD63350" w14:textId="77777777" w:rsidR="00190B1E" w:rsidRPr="00F31A2E" w:rsidRDefault="00190B1E" w:rsidP="006C6BCB">
      <w:pPr>
        <w:jc w:val="right"/>
        <w:rPr>
          <w:b/>
          <w:bCs/>
          <w:color w:val="000000" w:themeColor="text1"/>
        </w:rPr>
      </w:pPr>
      <w:r w:rsidRPr="00F31A2E">
        <w:rPr>
          <w:b/>
          <w:bCs/>
          <w:color w:val="000000" w:themeColor="text1"/>
        </w:rPr>
        <w:t xml:space="preserve">Phormula 1 + Ignition (post workout stack): </w:t>
      </w:r>
      <w:hyperlink r:id="rId46" w:history="1">
        <w:dir w:val="ltr">
          <w:r w:rsidRPr="00F31A2E">
            <w:rPr>
              <w:rFonts w:ascii="AppleSystemUIFont" w:hAnsi="AppleSystemUIFont" w:cs="AppleSystemUIFont"/>
              <w:b/>
              <w:bCs/>
              <w:color w:val="DCA10D"/>
              <w:u w:val="single" w:color="DCA10D"/>
            </w:rPr>
            <w:t>https://1stphorm.com/products/post-workout-stack/?</w:t>
          </w:r>
          <w:proofErr w:type="spellStart"/>
          <w:r w:rsidRPr="00F31A2E">
            <w:rPr>
              <w:rFonts w:ascii="AppleSystemUIFont" w:hAnsi="AppleSystemUIFont" w:cs="AppleSystemUIFont"/>
              <w:b/>
              <w:bCs/>
              <w:color w:val="DCA10D"/>
              <w:u w:val="single" w:color="DCA10D"/>
            </w:rPr>
            <w:t>a_aid</w:t>
          </w:r>
          <w:proofErr w:type="spellEnd"/>
          <w:r w:rsidRPr="00F31A2E">
            <w:rPr>
              <w:rFonts w:ascii="AppleSystemUIFont" w:hAnsi="AppleSystemUIFont" w:cs="AppleSystemUIFont"/>
              <w:b/>
              <w:bCs/>
              <w:color w:val="DCA10D"/>
              <w:u w:val="single" w:color="DCA10D"/>
            </w:rPr>
            <w:t>=Ami</w:t>
          </w:r>
          <w:r>
            <w:t>‬</w:t>
          </w:r>
          <w:r>
            <w:t>‬</w:t>
          </w:r>
          <w:r>
            <w:t>‬</w:t>
          </w:r>
        </w:dir>
      </w:hyperlink>
    </w:p>
    <w:p w14:paraId="437B62C6" w14:textId="77777777" w:rsidR="00190B1E" w:rsidRDefault="00190B1E" w:rsidP="006C6BCB">
      <w:pPr>
        <w:jc w:val="center"/>
        <w:rPr>
          <w:color w:val="000000" w:themeColor="text1"/>
        </w:rPr>
      </w:pPr>
    </w:p>
    <w:p w14:paraId="6F89102E" w14:textId="77777777" w:rsidR="00190B1E" w:rsidRDefault="00190B1E" w:rsidP="006C6BCB">
      <w:pPr>
        <w:jc w:val="center"/>
        <w:rPr>
          <w:color w:val="000000" w:themeColor="text1"/>
        </w:rPr>
      </w:pPr>
    </w:p>
    <w:p w14:paraId="783EB523" w14:textId="77777777" w:rsidR="00190B1E" w:rsidRDefault="00190B1E" w:rsidP="006C6BCB">
      <w:pPr>
        <w:jc w:val="center"/>
        <w:rPr>
          <w:color w:val="000000" w:themeColor="text1"/>
        </w:rPr>
      </w:pPr>
    </w:p>
    <w:p w14:paraId="18B7E672" w14:textId="77777777" w:rsidR="00190B1E" w:rsidRDefault="00190B1E" w:rsidP="006C6BCB">
      <w:pPr>
        <w:jc w:val="center"/>
        <w:rPr>
          <w:color w:val="000000" w:themeColor="text1"/>
        </w:rPr>
      </w:pPr>
      <w:r>
        <w:rPr>
          <w:color w:val="000000" w:themeColor="text1"/>
        </w:rPr>
        <w:lastRenderedPageBreak/>
        <w:t>Shopping List:</w:t>
      </w:r>
    </w:p>
    <w:p w14:paraId="62105816" w14:textId="77777777" w:rsidR="00190B1E" w:rsidRDefault="00190B1E" w:rsidP="006C6BCB">
      <w:pPr>
        <w:rPr>
          <w:color w:val="000000" w:themeColor="text1"/>
        </w:rPr>
      </w:pPr>
      <w:r>
        <w:rPr>
          <w:noProof/>
          <w:color w:val="000000" w:themeColor="text1"/>
        </w:rPr>
        <w:drawing>
          <wp:anchor distT="0" distB="0" distL="114300" distR="114300" simplePos="0" relativeHeight="251702272" behindDoc="0" locked="0" layoutInCell="1" allowOverlap="1" wp14:anchorId="2381412A" wp14:editId="30ADA7E4">
            <wp:simplePos x="0" y="0"/>
            <wp:positionH relativeFrom="column">
              <wp:posOffset>5076341</wp:posOffset>
            </wp:positionH>
            <wp:positionV relativeFrom="paragraph">
              <wp:posOffset>6029221</wp:posOffset>
            </wp:positionV>
            <wp:extent cx="1296537" cy="1834002"/>
            <wp:effectExtent l="0" t="0" r="0" b="0"/>
            <wp:wrapSquare wrapText="bothSides"/>
            <wp:docPr id="35" name="Picture 35" descr="SEEDS OF CHANGE Organic Quinoa &amp; Brown Rice, 8.5oz - Walm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iafile_b2jQS3.jpeg"/>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296537" cy="1834002"/>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699200" behindDoc="0" locked="0" layoutInCell="1" allowOverlap="1" wp14:anchorId="110EAFF8" wp14:editId="7B818446">
            <wp:simplePos x="0" y="0"/>
            <wp:positionH relativeFrom="column">
              <wp:posOffset>1950085</wp:posOffset>
            </wp:positionH>
            <wp:positionV relativeFrom="paragraph">
              <wp:posOffset>6228715</wp:posOffset>
            </wp:positionV>
            <wp:extent cx="2844165" cy="1599565"/>
            <wp:effectExtent l="0" t="0" r="635" b="635"/>
            <wp:wrapSquare wrapText="bothSides"/>
            <wp:docPr id="36" name="Picture 36" descr="Why Wild Caught Salmon is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diafile_1lLX7G.jpg"/>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2844165" cy="1599565"/>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696128" behindDoc="1" locked="0" layoutInCell="1" allowOverlap="1" wp14:anchorId="32BC60B3" wp14:editId="7FD682D3">
            <wp:simplePos x="0" y="0"/>
            <wp:positionH relativeFrom="column">
              <wp:posOffset>-232410</wp:posOffset>
            </wp:positionH>
            <wp:positionV relativeFrom="paragraph">
              <wp:posOffset>6760210</wp:posOffset>
            </wp:positionV>
            <wp:extent cx="2080895" cy="1066800"/>
            <wp:effectExtent l="0" t="0" r="1905" b="0"/>
            <wp:wrapSquare wrapText="bothSides"/>
            <wp:docPr id="37" name="Picture 37" descr="Breeding healthier apples | Agriculture and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diafile_SPN6nl.jpg"/>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080895" cy="1066800"/>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694080" behindDoc="0" locked="0" layoutInCell="1" allowOverlap="1" wp14:anchorId="6365C3A6" wp14:editId="520F9FD4">
            <wp:simplePos x="0" y="0"/>
            <wp:positionH relativeFrom="column">
              <wp:posOffset>2033270</wp:posOffset>
            </wp:positionH>
            <wp:positionV relativeFrom="paragraph">
              <wp:posOffset>2842260</wp:posOffset>
            </wp:positionV>
            <wp:extent cx="2947035" cy="3180080"/>
            <wp:effectExtent l="0" t="0" r="0" b="0"/>
            <wp:wrapSquare wrapText="bothSides"/>
            <wp:docPr id="38" name="Picture 38" descr="A close up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5-19 at 1.17.19 P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47035" cy="3180080"/>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701248" behindDoc="0" locked="0" layoutInCell="1" allowOverlap="1" wp14:anchorId="3C7370C4" wp14:editId="33B9E67F">
            <wp:simplePos x="0" y="0"/>
            <wp:positionH relativeFrom="column">
              <wp:posOffset>5076474</wp:posOffset>
            </wp:positionH>
            <wp:positionV relativeFrom="paragraph">
              <wp:posOffset>4683722</wp:posOffset>
            </wp:positionV>
            <wp:extent cx="1446663" cy="966297"/>
            <wp:effectExtent l="0" t="0" r="1270" b="0"/>
            <wp:wrapSquare wrapText="bothSides"/>
            <wp:docPr id="39" name="Picture 39" descr="History of Kerrygold - the story of Irish dairy farming - Agrilan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diafile_iq5jwZ.png"/>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446663" cy="966297"/>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692032" behindDoc="0" locked="0" layoutInCell="1" allowOverlap="1" wp14:anchorId="7DCC6110" wp14:editId="24B4953B">
            <wp:simplePos x="0" y="0"/>
            <wp:positionH relativeFrom="column">
              <wp:posOffset>4671439</wp:posOffset>
            </wp:positionH>
            <wp:positionV relativeFrom="paragraph">
              <wp:posOffset>2628691</wp:posOffset>
            </wp:positionV>
            <wp:extent cx="2060575" cy="2060575"/>
            <wp:effectExtent l="0" t="0" r="0" b="0"/>
            <wp:wrapSquare wrapText="bothSides"/>
            <wp:docPr id="40" name="Picture 40" descr="Almond Breeze Unsweetened Vanilla Almond Milk, 32 fl oz - Walm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diafile_aTVwIy.jpeg"/>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2060575" cy="2060575"/>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700224" behindDoc="0" locked="0" layoutInCell="1" allowOverlap="1" wp14:anchorId="3ECDB9FF" wp14:editId="75654300">
            <wp:simplePos x="0" y="0"/>
            <wp:positionH relativeFrom="column">
              <wp:posOffset>0</wp:posOffset>
            </wp:positionH>
            <wp:positionV relativeFrom="paragraph">
              <wp:posOffset>5131075</wp:posOffset>
            </wp:positionV>
            <wp:extent cx="1583140" cy="1583140"/>
            <wp:effectExtent l="0" t="0" r="4445" b="4445"/>
            <wp:wrapSquare wrapText="bothSides"/>
            <wp:docPr id="41" name="Picture 41" descr="StarKist Lunch To-Go Chunk Light Tuna (30 ct.) - Sam's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diafile_BqmNA7"/>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583140" cy="1583140"/>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698176" behindDoc="0" locked="0" layoutInCell="1" allowOverlap="1" wp14:anchorId="48C84F42" wp14:editId="47958559">
            <wp:simplePos x="0" y="0"/>
            <wp:positionH relativeFrom="column">
              <wp:posOffset>-409196</wp:posOffset>
            </wp:positionH>
            <wp:positionV relativeFrom="paragraph">
              <wp:posOffset>2865395</wp:posOffset>
            </wp:positionV>
            <wp:extent cx="2265528" cy="2265528"/>
            <wp:effectExtent l="0" t="0" r="0" b="0"/>
            <wp:wrapSquare wrapText="bothSides"/>
            <wp:docPr id="42" name="Picture 42" descr="Kosher Free-Range USDA Certified Organic Chicken Breast Boneless/Skinless (4.50-5 lbs) | Wi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diafile_CEGjUu.jpg"/>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2265528" cy="2265528"/>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695104" behindDoc="0" locked="0" layoutInCell="1" allowOverlap="1" wp14:anchorId="4E297029" wp14:editId="26C0C404">
            <wp:simplePos x="0" y="0"/>
            <wp:positionH relativeFrom="column">
              <wp:posOffset>4490085</wp:posOffset>
            </wp:positionH>
            <wp:positionV relativeFrom="paragraph">
              <wp:posOffset>304800</wp:posOffset>
            </wp:positionV>
            <wp:extent cx="2237105" cy="2237105"/>
            <wp:effectExtent l="0" t="0" r="0" b="0"/>
            <wp:wrapSquare wrapText="bothSides"/>
            <wp:docPr id="43" name="Picture 43" descr="Dave's Killer Bread® Thin Sliced 21 Whole Grains and Seeds Organic Bread 20.5 oz. Loaf - Walm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diafile_xlO07u.jpeg"/>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2237105" cy="2237105"/>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697152" behindDoc="0" locked="0" layoutInCell="1" allowOverlap="1" wp14:anchorId="4C2C8F3D" wp14:editId="6480036E">
            <wp:simplePos x="0" y="0"/>
            <wp:positionH relativeFrom="column">
              <wp:posOffset>2033270</wp:posOffset>
            </wp:positionH>
            <wp:positionV relativeFrom="paragraph">
              <wp:posOffset>302260</wp:posOffset>
            </wp:positionV>
            <wp:extent cx="2319655" cy="2319655"/>
            <wp:effectExtent l="0" t="0" r="4445" b="4445"/>
            <wp:wrapSquare wrapText="bothSides"/>
            <wp:docPr id="44" name="Picture 44" descr="1000+ images about Level-1 &amp; Phormula-1 on Pinterest | Protein supplements, Protein and Sha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B3A5o3.jpg"/>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2319655" cy="2319655"/>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693056" behindDoc="0" locked="0" layoutInCell="1" allowOverlap="1" wp14:anchorId="1E107EDC" wp14:editId="79DF86F9">
            <wp:simplePos x="0" y="0"/>
            <wp:positionH relativeFrom="column">
              <wp:posOffset>-109220</wp:posOffset>
            </wp:positionH>
            <wp:positionV relativeFrom="paragraph">
              <wp:posOffset>308961</wp:posOffset>
            </wp:positionV>
            <wp:extent cx="1800860" cy="2324100"/>
            <wp:effectExtent l="0" t="0" r="2540" b="0"/>
            <wp:wrapSquare wrapText="bothSides"/>
            <wp:docPr id="45" name="Picture 45" descr="Healthy Frittata Bites - Is This Really My Life | Is This Really My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y Frittata Bites - Is This Really My Life | Is This Really My Life"/>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1800860" cy="2324100"/>
                    </a:xfrm>
                    <a:prstGeom prst="rect">
                      <a:avLst/>
                    </a:prstGeom>
                  </pic:spPr>
                </pic:pic>
              </a:graphicData>
            </a:graphic>
          </wp:anchor>
        </w:drawing>
      </w:r>
      <w:r>
        <w:rPr>
          <w:color w:val="000000" w:themeColor="text1"/>
        </w:rPr>
        <w:t xml:space="preserve"> </w:t>
      </w:r>
    </w:p>
    <w:p w14:paraId="2810386F" w14:textId="77777777" w:rsidR="00190B1E" w:rsidRDefault="00190B1E" w:rsidP="006C6BCB">
      <w:pPr>
        <w:rPr>
          <w:color w:val="000000" w:themeColor="text1"/>
        </w:rPr>
      </w:pPr>
    </w:p>
    <w:p w14:paraId="1151B825" w14:textId="77777777" w:rsidR="00190B1E" w:rsidRDefault="00190B1E" w:rsidP="006C6BCB">
      <w:pPr>
        <w:rPr>
          <w:color w:val="000000" w:themeColor="text1"/>
        </w:rPr>
      </w:pPr>
    </w:p>
    <w:p w14:paraId="0712114D" w14:textId="77777777" w:rsidR="00190B1E" w:rsidRDefault="00190B1E" w:rsidP="006C6BCB">
      <w:pPr>
        <w:rPr>
          <w:color w:val="000000" w:themeColor="text1"/>
        </w:rPr>
      </w:pPr>
    </w:p>
    <w:p w14:paraId="5B2E70BE" w14:textId="77777777" w:rsidR="00190B1E" w:rsidRDefault="00190B1E" w:rsidP="006C6BCB">
      <w:pPr>
        <w:rPr>
          <w:color w:val="000000" w:themeColor="text1"/>
        </w:rPr>
      </w:pPr>
    </w:p>
    <w:p w14:paraId="1FA80497" w14:textId="77777777" w:rsidR="00190B1E" w:rsidRDefault="00190B1E" w:rsidP="006C6BCB">
      <w:pPr>
        <w:rPr>
          <w:color w:val="000000" w:themeColor="text1"/>
        </w:rPr>
      </w:pPr>
    </w:p>
    <w:p w14:paraId="0BC4C6FC" w14:textId="77777777" w:rsidR="00190B1E" w:rsidRDefault="00190B1E" w:rsidP="006C6BCB">
      <w:pPr>
        <w:rPr>
          <w:color w:val="000000" w:themeColor="text1"/>
        </w:rPr>
      </w:pPr>
    </w:p>
    <w:p w14:paraId="171278E2" w14:textId="77777777" w:rsidR="00190B1E" w:rsidRDefault="00190B1E" w:rsidP="006C6BCB">
      <w:pPr>
        <w:rPr>
          <w:color w:val="000000" w:themeColor="text1"/>
        </w:rPr>
      </w:pPr>
    </w:p>
    <w:p w14:paraId="3AB42695" w14:textId="77777777" w:rsidR="00190B1E" w:rsidRDefault="00190B1E" w:rsidP="006C6BCB">
      <w:pPr>
        <w:rPr>
          <w:color w:val="000000" w:themeColor="text1"/>
        </w:rPr>
      </w:pPr>
    </w:p>
    <w:p w14:paraId="2C38E99D" w14:textId="77777777" w:rsidR="00190B1E" w:rsidRDefault="00190B1E" w:rsidP="006C6BCB">
      <w:pPr>
        <w:rPr>
          <w:color w:val="000000" w:themeColor="text1"/>
        </w:rPr>
      </w:pPr>
    </w:p>
    <w:p w14:paraId="1E66EA74" w14:textId="77777777" w:rsidR="00190B1E" w:rsidRDefault="00190B1E" w:rsidP="006C6BCB">
      <w:pPr>
        <w:rPr>
          <w:color w:val="000000" w:themeColor="text1"/>
        </w:rPr>
      </w:pPr>
    </w:p>
    <w:p w14:paraId="6D3D2361" w14:textId="77777777" w:rsidR="00190B1E" w:rsidRDefault="00190B1E" w:rsidP="006C6BCB">
      <w:pPr>
        <w:rPr>
          <w:color w:val="000000" w:themeColor="text1"/>
        </w:rPr>
      </w:pPr>
    </w:p>
    <w:p w14:paraId="5D8325C4" w14:textId="77777777" w:rsidR="00190B1E" w:rsidRDefault="00190B1E" w:rsidP="006C6BCB">
      <w:pPr>
        <w:rPr>
          <w:color w:val="000000" w:themeColor="text1"/>
        </w:rPr>
      </w:pPr>
    </w:p>
    <w:p w14:paraId="0B4CAED7" w14:textId="77777777" w:rsidR="00190B1E" w:rsidRDefault="00190B1E" w:rsidP="006C6BCB">
      <w:pPr>
        <w:rPr>
          <w:color w:val="000000" w:themeColor="text1"/>
        </w:rPr>
      </w:pPr>
    </w:p>
    <w:p w14:paraId="17DC3165" w14:textId="77777777" w:rsidR="00190B1E" w:rsidRDefault="00190B1E" w:rsidP="006C6BCB">
      <w:pPr>
        <w:rPr>
          <w:color w:val="000000" w:themeColor="text1"/>
        </w:rPr>
      </w:pPr>
    </w:p>
    <w:p w14:paraId="755FA783" w14:textId="77777777" w:rsidR="00190B1E" w:rsidRDefault="00190B1E" w:rsidP="006C6BCB">
      <w:pPr>
        <w:rPr>
          <w:color w:val="000000" w:themeColor="text1"/>
        </w:rPr>
      </w:pPr>
    </w:p>
    <w:p w14:paraId="71AA32CA" w14:textId="77777777" w:rsidR="00190B1E" w:rsidRDefault="00190B1E" w:rsidP="006C6BCB">
      <w:pPr>
        <w:rPr>
          <w:color w:val="000000" w:themeColor="text1"/>
        </w:rPr>
      </w:pPr>
    </w:p>
    <w:p w14:paraId="296B664C" w14:textId="77777777" w:rsidR="00190B1E" w:rsidRDefault="00190B1E" w:rsidP="006C6BCB">
      <w:pPr>
        <w:rPr>
          <w:color w:val="000000" w:themeColor="text1"/>
        </w:rPr>
      </w:pPr>
    </w:p>
    <w:p w14:paraId="18402F47" w14:textId="77777777" w:rsidR="00190B1E" w:rsidRDefault="00190B1E" w:rsidP="006C6BCB">
      <w:pPr>
        <w:jc w:val="center"/>
        <w:rPr>
          <w:color w:val="000000" w:themeColor="text1"/>
        </w:rPr>
      </w:pPr>
      <w:r>
        <w:rPr>
          <w:color w:val="000000" w:themeColor="text1"/>
        </w:rPr>
        <w:lastRenderedPageBreak/>
        <w:t>More Ideas:</w:t>
      </w:r>
    </w:p>
    <w:p w14:paraId="71627D13" w14:textId="77777777" w:rsidR="00190B1E" w:rsidRDefault="00190B1E" w:rsidP="006C6BCB">
      <w:pPr>
        <w:rPr>
          <w:color w:val="000000" w:themeColor="text1"/>
        </w:rPr>
      </w:pPr>
    </w:p>
    <w:p w14:paraId="6A652A46" w14:textId="77777777" w:rsidR="00190B1E" w:rsidRDefault="00190B1E" w:rsidP="006C6BCB">
      <w:pPr>
        <w:rPr>
          <w:color w:val="000000" w:themeColor="text1"/>
        </w:rPr>
      </w:pPr>
      <w:r>
        <w:rPr>
          <w:noProof/>
          <w:color w:val="000000" w:themeColor="text1"/>
        </w:rPr>
        <w:drawing>
          <wp:anchor distT="0" distB="0" distL="114300" distR="114300" simplePos="0" relativeHeight="251705344" behindDoc="0" locked="0" layoutInCell="1" allowOverlap="1" wp14:anchorId="0F4A027C" wp14:editId="254E049F">
            <wp:simplePos x="0" y="0"/>
            <wp:positionH relativeFrom="column">
              <wp:posOffset>4080681</wp:posOffset>
            </wp:positionH>
            <wp:positionV relativeFrom="paragraph">
              <wp:posOffset>296185</wp:posOffset>
            </wp:positionV>
            <wp:extent cx="2210435" cy="1657985"/>
            <wp:effectExtent l="0" t="0" r="0" b="5715"/>
            <wp:wrapSquare wrapText="bothSides"/>
            <wp:docPr id="46" name="Picture 46" descr="Why Green Giant is betting on “cauliflower rice” - CBS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diafile_VHVt8M.jpg"/>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2210435" cy="1657985"/>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704320" behindDoc="0" locked="0" layoutInCell="1" allowOverlap="1" wp14:anchorId="3D141CBB" wp14:editId="479F0B06">
            <wp:simplePos x="0" y="0"/>
            <wp:positionH relativeFrom="column">
              <wp:posOffset>1974215</wp:posOffset>
            </wp:positionH>
            <wp:positionV relativeFrom="paragraph">
              <wp:posOffset>191135</wp:posOffset>
            </wp:positionV>
            <wp:extent cx="1978925" cy="1978925"/>
            <wp:effectExtent l="0" t="0" r="2540" b="2540"/>
            <wp:wrapSquare wrapText="bothSides"/>
            <wp:docPr id="47" name="Picture 47" descr="Green Giant™ Cheddar &amp; Bacon Mashed Cauliflower 20 oz. Box - Walm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Gskcuh.jpeg"/>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1978925" cy="1978925"/>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703296" behindDoc="0" locked="0" layoutInCell="1" allowOverlap="1" wp14:anchorId="3B76BDE5" wp14:editId="555FD66D">
            <wp:simplePos x="0" y="0"/>
            <wp:positionH relativeFrom="column">
              <wp:posOffset>-123313</wp:posOffset>
            </wp:positionH>
            <wp:positionV relativeFrom="paragraph">
              <wp:posOffset>0</wp:posOffset>
            </wp:positionV>
            <wp:extent cx="1705970" cy="2274626"/>
            <wp:effectExtent l="0" t="0" r="0" b="0"/>
            <wp:wrapSquare wrapText="bothSides"/>
            <wp:docPr id="48" name="Picture 48" descr="SPOTTED: Morningstar Farms Veggitizers Veggie Pepperoni Pizza Bites - The Impulsive B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diafile_4nya3y.jpeg"/>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1705970" cy="2274626"/>
                    </a:xfrm>
                    <a:prstGeom prst="rect">
                      <a:avLst/>
                    </a:prstGeom>
                  </pic:spPr>
                </pic:pic>
              </a:graphicData>
            </a:graphic>
            <wp14:sizeRelH relativeFrom="page">
              <wp14:pctWidth>0</wp14:pctWidth>
            </wp14:sizeRelH>
            <wp14:sizeRelV relativeFrom="page">
              <wp14:pctHeight>0</wp14:pctHeight>
            </wp14:sizeRelV>
          </wp:anchor>
        </w:drawing>
      </w:r>
    </w:p>
    <w:p w14:paraId="4613C0AE" w14:textId="77777777" w:rsidR="00190B1E" w:rsidRDefault="00190B1E" w:rsidP="006C6BCB">
      <w:pPr>
        <w:rPr>
          <w:color w:val="000000" w:themeColor="text1"/>
        </w:rPr>
      </w:pPr>
    </w:p>
    <w:p w14:paraId="7ED3B9B6" w14:textId="77777777" w:rsidR="00190B1E" w:rsidRDefault="00190B1E" w:rsidP="006C6BCB">
      <w:pPr>
        <w:rPr>
          <w:color w:val="000000" w:themeColor="text1"/>
        </w:rPr>
      </w:pPr>
    </w:p>
    <w:p w14:paraId="1B88678A" w14:textId="77777777" w:rsidR="00190B1E" w:rsidRDefault="00190B1E" w:rsidP="006C6BCB">
      <w:pPr>
        <w:rPr>
          <w:color w:val="000000" w:themeColor="text1"/>
        </w:rPr>
      </w:pPr>
    </w:p>
    <w:p w14:paraId="5AF8ECAD" w14:textId="77777777" w:rsidR="00190B1E" w:rsidRDefault="00190B1E" w:rsidP="006C6BCB">
      <w:pPr>
        <w:rPr>
          <w:color w:val="000000" w:themeColor="text1"/>
        </w:rPr>
      </w:pPr>
    </w:p>
    <w:p w14:paraId="1A9C96FF" w14:textId="77777777" w:rsidR="00190B1E" w:rsidRDefault="00190B1E" w:rsidP="006C6BCB">
      <w:pPr>
        <w:rPr>
          <w:color w:val="000000" w:themeColor="text1"/>
        </w:rPr>
      </w:pPr>
    </w:p>
    <w:p w14:paraId="04596891" w14:textId="77777777" w:rsidR="00190B1E" w:rsidRDefault="00190B1E" w:rsidP="006C6BCB">
      <w:pPr>
        <w:rPr>
          <w:color w:val="000000" w:themeColor="text1"/>
        </w:rPr>
      </w:pPr>
    </w:p>
    <w:p w14:paraId="750D316E" w14:textId="77777777" w:rsidR="00190B1E" w:rsidRDefault="00190B1E" w:rsidP="006C6BCB">
      <w:pPr>
        <w:rPr>
          <w:color w:val="000000" w:themeColor="text1"/>
        </w:rPr>
      </w:pPr>
    </w:p>
    <w:p w14:paraId="162E2FFD" w14:textId="77777777" w:rsidR="00190B1E" w:rsidRDefault="00190B1E" w:rsidP="006C6BCB">
      <w:pPr>
        <w:rPr>
          <w:color w:val="000000" w:themeColor="text1"/>
        </w:rPr>
      </w:pPr>
    </w:p>
    <w:p w14:paraId="04F3CD76" w14:textId="77777777" w:rsidR="00190B1E" w:rsidRDefault="00190B1E" w:rsidP="006C6BCB">
      <w:pPr>
        <w:rPr>
          <w:color w:val="000000" w:themeColor="text1"/>
        </w:rPr>
      </w:pPr>
    </w:p>
    <w:p w14:paraId="181DE576" w14:textId="77777777" w:rsidR="00190B1E" w:rsidRDefault="00190B1E" w:rsidP="006C6BCB">
      <w:pPr>
        <w:rPr>
          <w:color w:val="000000" w:themeColor="text1"/>
        </w:rPr>
      </w:pPr>
    </w:p>
    <w:p w14:paraId="4DF89F2E" w14:textId="77777777" w:rsidR="00190B1E" w:rsidRDefault="00190B1E" w:rsidP="006C6BCB">
      <w:pPr>
        <w:rPr>
          <w:color w:val="000000" w:themeColor="text1"/>
        </w:rPr>
      </w:pPr>
    </w:p>
    <w:p w14:paraId="55FF9435" w14:textId="77777777" w:rsidR="00190B1E" w:rsidRDefault="00190B1E" w:rsidP="006C6BCB">
      <w:pPr>
        <w:rPr>
          <w:color w:val="000000" w:themeColor="text1"/>
        </w:rPr>
      </w:pPr>
    </w:p>
    <w:p w14:paraId="48E58FB1" w14:textId="77777777" w:rsidR="00190B1E" w:rsidRDefault="00190B1E" w:rsidP="006C6BCB">
      <w:pPr>
        <w:rPr>
          <w:color w:val="000000" w:themeColor="text1"/>
        </w:rPr>
      </w:pPr>
    </w:p>
    <w:p w14:paraId="29C65C5C" w14:textId="77777777" w:rsidR="00190B1E" w:rsidRDefault="00190B1E" w:rsidP="006C6BCB">
      <w:pPr>
        <w:rPr>
          <w:color w:val="000000" w:themeColor="text1"/>
        </w:rPr>
      </w:pPr>
    </w:p>
    <w:p w14:paraId="39D1EDD8" w14:textId="77777777" w:rsidR="00190B1E" w:rsidRDefault="00190B1E" w:rsidP="006C6BCB">
      <w:pPr>
        <w:rPr>
          <w:color w:val="000000" w:themeColor="text1"/>
        </w:rPr>
      </w:pPr>
    </w:p>
    <w:p w14:paraId="459E48B1" w14:textId="77777777" w:rsidR="00190B1E" w:rsidRDefault="00190B1E" w:rsidP="006C6BCB">
      <w:pPr>
        <w:rPr>
          <w:color w:val="000000" w:themeColor="text1"/>
        </w:rPr>
      </w:pPr>
    </w:p>
    <w:p w14:paraId="6457843E" w14:textId="77777777" w:rsidR="00190B1E" w:rsidRDefault="00190B1E" w:rsidP="006C6BCB">
      <w:pPr>
        <w:rPr>
          <w:color w:val="000000" w:themeColor="text1"/>
        </w:rPr>
      </w:pPr>
    </w:p>
    <w:p w14:paraId="0C79257A" w14:textId="77777777" w:rsidR="00190B1E" w:rsidRDefault="00190B1E" w:rsidP="006C6BCB">
      <w:pPr>
        <w:rPr>
          <w:color w:val="000000" w:themeColor="text1"/>
        </w:rPr>
      </w:pPr>
      <w:r>
        <w:rPr>
          <w:noProof/>
          <w:color w:val="000000" w:themeColor="text1"/>
        </w:rPr>
        <w:drawing>
          <wp:anchor distT="0" distB="0" distL="114300" distR="114300" simplePos="0" relativeHeight="251706368" behindDoc="0" locked="0" layoutInCell="1" allowOverlap="1" wp14:anchorId="58B20470" wp14:editId="40612BA8">
            <wp:simplePos x="0" y="0"/>
            <wp:positionH relativeFrom="column">
              <wp:posOffset>763270</wp:posOffset>
            </wp:positionH>
            <wp:positionV relativeFrom="paragraph">
              <wp:posOffset>97790</wp:posOffset>
            </wp:positionV>
            <wp:extent cx="2493645" cy="2493645"/>
            <wp:effectExtent l="0" t="0" r="0" b="0"/>
            <wp:wrapSquare wrapText="bothSides"/>
            <wp:docPr id="49" name="Picture 49" descr="17 Best images about Level-1 &amp; Phormula-1 on Pinterest | Shops, Instagram and Cinnamon toast cr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cZhqAg.jpg"/>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2493645" cy="2493645"/>
                    </a:xfrm>
                    <a:prstGeom prst="rect">
                      <a:avLst/>
                    </a:prstGeom>
                  </pic:spPr>
                </pic:pic>
              </a:graphicData>
            </a:graphic>
            <wp14:sizeRelH relativeFrom="page">
              <wp14:pctWidth>0</wp14:pctWidth>
            </wp14:sizeRelH>
            <wp14:sizeRelV relativeFrom="page">
              <wp14:pctHeight>0</wp14:pctHeight>
            </wp14:sizeRelV>
          </wp:anchor>
        </w:drawing>
      </w:r>
    </w:p>
    <w:p w14:paraId="1E9F82D4" w14:textId="77777777" w:rsidR="00190B1E" w:rsidRDefault="00190B1E" w:rsidP="006C6BCB">
      <w:pPr>
        <w:rPr>
          <w:color w:val="000000" w:themeColor="text1"/>
        </w:rPr>
      </w:pPr>
    </w:p>
    <w:p w14:paraId="686AB9C2" w14:textId="77777777" w:rsidR="00190B1E" w:rsidRDefault="00190B1E" w:rsidP="006C6BCB">
      <w:pPr>
        <w:rPr>
          <w:color w:val="000000" w:themeColor="text1"/>
        </w:rPr>
      </w:pPr>
    </w:p>
    <w:p w14:paraId="616530E6" w14:textId="77777777" w:rsidR="00190B1E" w:rsidRDefault="00190B1E" w:rsidP="006C6BCB">
      <w:pPr>
        <w:rPr>
          <w:color w:val="000000" w:themeColor="text1"/>
        </w:rPr>
      </w:pPr>
    </w:p>
    <w:p w14:paraId="0211D734" w14:textId="77777777" w:rsidR="00190B1E" w:rsidRDefault="00190B1E" w:rsidP="006C6BCB">
      <w:pPr>
        <w:rPr>
          <w:color w:val="000000" w:themeColor="text1"/>
        </w:rPr>
      </w:pPr>
    </w:p>
    <w:p w14:paraId="01798BBC" w14:textId="77777777" w:rsidR="00190B1E" w:rsidRDefault="00190B1E" w:rsidP="006C6BCB">
      <w:pPr>
        <w:rPr>
          <w:color w:val="000000" w:themeColor="text1"/>
        </w:rPr>
      </w:pPr>
    </w:p>
    <w:p w14:paraId="2EF2545C" w14:textId="77777777" w:rsidR="00190B1E" w:rsidRDefault="00190B1E" w:rsidP="006C6BCB">
      <w:pPr>
        <w:rPr>
          <w:color w:val="000000" w:themeColor="text1"/>
        </w:rPr>
      </w:pPr>
    </w:p>
    <w:p w14:paraId="219B2C94" w14:textId="77777777" w:rsidR="00190B1E" w:rsidRDefault="00190B1E" w:rsidP="006C6BCB">
      <w:pPr>
        <w:rPr>
          <w:color w:val="000000" w:themeColor="text1"/>
        </w:rPr>
      </w:pPr>
    </w:p>
    <w:p w14:paraId="5909E452" w14:textId="77777777" w:rsidR="00190B1E" w:rsidRDefault="00190B1E" w:rsidP="006C6BCB">
      <w:pPr>
        <w:rPr>
          <w:color w:val="000000" w:themeColor="text1"/>
        </w:rPr>
      </w:pPr>
    </w:p>
    <w:p w14:paraId="6B8908F9" w14:textId="77777777" w:rsidR="00190B1E" w:rsidRPr="004D596B" w:rsidRDefault="00190B1E" w:rsidP="006C6BCB">
      <w:pPr>
        <w:rPr>
          <w:color w:val="000000" w:themeColor="text1"/>
        </w:rPr>
      </w:pPr>
    </w:p>
    <w:p w14:paraId="032A1F43" w14:textId="77777777" w:rsidR="00190B1E" w:rsidRDefault="00190B1E"/>
    <w:p w14:paraId="06419F5A" w14:textId="6AD4A63E" w:rsidR="00190B1E" w:rsidRDefault="00190B1E">
      <w:pPr>
        <w:rPr>
          <w:color w:val="000000" w:themeColor="text1"/>
        </w:rPr>
      </w:pPr>
      <w:r>
        <w:rPr>
          <w:color w:val="000000" w:themeColor="text1"/>
        </w:rPr>
        <w:br w:type="page"/>
      </w:r>
    </w:p>
    <w:p w14:paraId="53769B50" w14:textId="77777777" w:rsidR="00190B1E" w:rsidRDefault="00190B1E" w:rsidP="00507E7D">
      <w:pPr>
        <w:jc w:val="center"/>
        <w:rPr>
          <w:rFonts w:ascii="Helvetica" w:eastAsia="Times New Roman" w:hAnsi="Helvetica" w:cs="Times New Roman"/>
          <w:color w:val="FF0000"/>
          <w:sz w:val="18"/>
          <w:szCs w:val="18"/>
        </w:rPr>
      </w:pPr>
      <w:r>
        <w:rPr>
          <w:rFonts w:ascii="Helvetica" w:eastAsia="Times New Roman" w:hAnsi="Helvetica" w:cs="Times New Roman"/>
          <w:noProof/>
          <w:color w:val="FF0000"/>
          <w:sz w:val="18"/>
          <w:szCs w:val="18"/>
        </w:rPr>
        <w:lastRenderedPageBreak/>
        <w:drawing>
          <wp:inline distT="0" distB="0" distL="0" distR="0" wp14:anchorId="542ADFC5" wp14:editId="0BD77165">
            <wp:extent cx="4758089" cy="1953525"/>
            <wp:effectExtent l="12700" t="12700" r="67945" b="66040"/>
            <wp:docPr id="50" name="Picture 5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or_logo_transparent.jpg"/>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890957" cy="2008076"/>
                    </a:xfrm>
                    <a:prstGeom prst="rect">
                      <a:avLst/>
                    </a:prstGeom>
                    <a:ln w="63500" cap="rnd">
                      <a:noFill/>
                      <a:roun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08312A8D" w14:textId="77777777" w:rsidR="00190B1E" w:rsidRDefault="00190B1E" w:rsidP="00507E7D">
      <w:pPr>
        <w:rPr>
          <w:color w:val="000000" w:themeColor="text1"/>
        </w:rPr>
      </w:pPr>
    </w:p>
    <w:p w14:paraId="613A1892" w14:textId="77777777" w:rsidR="00190B1E" w:rsidRDefault="00190B1E" w:rsidP="00507E7D">
      <w:pPr>
        <w:rPr>
          <w:color w:val="000000" w:themeColor="text1"/>
        </w:rPr>
      </w:pPr>
    </w:p>
    <w:p w14:paraId="0CCD7F78" w14:textId="77777777" w:rsidR="00190B1E" w:rsidRDefault="00190B1E" w:rsidP="00507E7D">
      <w:pPr>
        <w:rPr>
          <w:color w:val="000000" w:themeColor="text1"/>
        </w:rPr>
      </w:pPr>
    </w:p>
    <w:p w14:paraId="429FDDAF" w14:textId="77777777" w:rsidR="00190B1E" w:rsidRDefault="00190B1E" w:rsidP="00507E7D">
      <w:pPr>
        <w:rPr>
          <w:color w:val="000000" w:themeColor="text1"/>
        </w:rPr>
      </w:pPr>
    </w:p>
    <w:p w14:paraId="0A085A2B" w14:textId="77777777" w:rsidR="00190B1E" w:rsidRDefault="00190B1E" w:rsidP="00507E7D">
      <w:pPr>
        <w:rPr>
          <w:color w:val="000000" w:themeColor="text1"/>
        </w:rPr>
      </w:pPr>
    </w:p>
    <w:p w14:paraId="7D77E40E" w14:textId="77777777" w:rsidR="00190B1E" w:rsidRDefault="00190B1E" w:rsidP="00507E7D">
      <w:pPr>
        <w:rPr>
          <w:color w:val="000000" w:themeColor="text1"/>
        </w:rPr>
      </w:pPr>
    </w:p>
    <w:p w14:paraId="7B74F561" w14:textId="77777777" w:rsidR="00190B1E" w:rsidRPr="008A38F4" w:rsidRDefault="00190B1E" w:rsidP="00507E7D">
      <w:pPr>
        <w:jc w:val="center"/>
        <w:rPr>
          <w:b/>
          <w:bCs/>
          <w:color w:val="000000" w:themeColor="text1"/>
          <w:sz w:val="56"/>
          <w:szCs w:val="56"/>
        </w:rPr>
      </w:pPr>
      <w:r w:rsidRPr="008A38F4">
        <w:rPr>
          <w:b/>
          <w:bCs/>
          <w:color w:val="000000" w:themeColor="text1"/>
          <w:sz w:val="56"/>
          <w:szCs w:val="56"/>
        </w:rPr>
        <w:t>Example Meal Plan</w:t>
      </w:r>
    </w:p>
    <w:p w14:paraId="50F673A9" w14:textId="77777777" w:rsidR="00190B1E" w:rsidRDefault="00190B1E" w:rsidP="00507E7D">
      <w:pPr>
        <w:jc w:val="center"/>
        <w:rPr>
          <w:color w:val="000000" w:themeColor="text1"/>
        </w:rPr>
      </w:pPr>
      <w:r>
        <w:rPr>
          <w:color w:val="000000" w:themeColor="text1"/>
        </w:rPr>
        <w:t>1900-2100 Calories</w:t>
      </w:r>
    </w:p>
    <w:p w14:paraId="19C00A1E" w14:textId="77777777" w:rsidR="00190B1E" w:rsidRDefault="00190B1E" w:rsidP="00507E7D">
      <w:pPr>
        <w:jc w:val="center"/>
        <w:rPr>
          <w:color w:val="000000" w:themeColor="text1"/>
        </w:rPr>
      </w:pPr>
      <w:r>
        <w:rPr>
          <w:color w:val="000000" w:themeColor="text1"/>
        </w:rPr>
        <w:t>High Protein</w:t>
      </w:r>
    </w:p>
    <w:p w14:paraId="7750CDB4" w14:textId="77777777" w:rsidR="00190B1E" w:rsidRDefault="00190B1E" w:rsidP="00507E7D">
      <w:pPr>
        <w:jc w:val="center"/>
        <w:rPr>
          <w:color w:val="000000" w:themeColor="text1"/>
        </w:rPr>
      </w:pPr>
      <w:r>
        <w:rPr>
          <w:color w:val="000000" w:themeColor="text1"/>
        </w:rPr>
        <w:t>Moderate Carb</w:t>
      </w:r>
    </w:p>
    <w:p w14:paraId="71F0640E" w14:textId="77777777" w:rsidR="00190B1E" w:rsidRDefault="00190B1E" w:rsidP="00507E7D">
      <w:pPr>
        <w:jc w:val="center"/>
        <w:rPr>
          <w:color w:val="000000" w:themeColor="text1"/>
        </w:rPr>
      </w:pPr>
      <w:r>
        <w:rPr>
          <w:color w:val="000000" w:themeColor="text1"/>
        </w:rPr>
        <w:t>Low Fat</w:t>
      </w:r>
    </w:p>
    <w:p w14:paraId="2E3B5C0E" w14:textId="77777777" w:rsidR="00190B1E" w:rsidRDefault="00190B1E" w:rsidP="00507E7D">
      <w:pPr>
        <w:rPr>
          <w:color w:val="000000" w:themeColor="text1"/>
        </w:rPr>
      </w:pPr>
    </w:p>
    <w:p w14:paraId="36475F60" w14:textId="77777777" w:rsidR="00190B1E" w:rsidRDefault="00190B1E" w:rsidP="00507E7D">
      <w:pPr>
        <w:rPr>
          <w:color w:val="000000" w:themeColor="text1"/>
        </w:rPr>
      </w:pPr>
    </w:p>
    <w:p w14:paraId="6B22BAFE" w14:textId="77777777" w:rsidR="00190B1E" w:rsidRDefault="00190B1E" w:rsidP="00507E7D">
      <w:pPr>
        <w:rPr>
          <w:color w:val="000000" w:themeColor="text1"/>
        </w:rPr>
      </w:pPr>
    </w:p>
    <w:p w14:paraId="2E6C894D" w14:textId="77777777" w:rsidR="00190B1E" w:rsidRDefault="00190B1E" w:rsidP="00507E7D">
      <w:pPr>
        <w:rPr>
          <w:color w:val="000000" w:themeColor="text1"/>
        </w:rPr>
      </w:pPr>
    </w:p>
    <w:p w14:paraId="14DC1F86" w14:textId="77777777" w:rsidR="00190B1E" w:rsidRDefault="00190B1E" w:rsidP="00507E7D">
      <w:pPr>
        <w:rPr>
          <w:color w:val="000000" w:themeColor="text1"/>
        </w:rPr>
      </w:pPr>
    </w:p>
    <w:p w14:paraId="5BB21545" w14:textId="77777777" w:rsidR="00190B1E" w:rsidRDefault="00190B1E" w:rsidP="00507E7D">
      <w:pPr>
        <w:rPr>
          <w:color w:val="000000" w:themeColor="text1"/>
        </w:rPr>
      </w:pPr>
    </w:p>
    <w:p w14:paraId="59E6DDBE" w14:textId="77777777" w:rsidR="00190B1E" w:rsidRDefault="00190B1E" w:rsidP="00507E7D">
      <w:pPr>
        <w:rPr>
          <w:color w:val="000000" w:themeColor="text1"/>
        </w:rPr>
      </w:pPr>
    </w:p>
    <w:p w14:paraId="08D5AE86" w14:textId="77777777" w:rsidR="00190B1E" w:rsidRDefault="00190B1E" w:rsidP="00507E7D">
      <w:pPr>
        <w:rPr>
          <w:color w:val="000000" w:themeColor="text1"/>
        </w:rPr>
      </w:pPr>
    </w:p>
    <w:p w14:paraId="0894FEC2" w14:textId="77777777" w:rsidR="00190B1E" w:rsidRDefault="00190B1E" w:rsidP="00507E7D">
      <w:pPr>
        <w:rPr>
          <w:color w:val="000000" w:themeColor="text1"/>
        </w:rPr>
      </w:pPr>
      <w:r>
        <w:rPr>
          <w:color w:val="000000" w:themeColor="text1"/>
        </w:rPr>
        <w:t xml:space="preserve">Note: these can be combined if you prefer to eat less frequently, bigger meals. As well, this is just an example, NOT what you must follow. At Acadami Fitness, we believe you should learn and grown and explore your food WHILE being health conscious. As well, the times are just for reference as it is optimal to have many smaller meals throughout the day, again, this is </w:t>
      </w:r>
      <w:r w:rsidRPr="004D596B">
        <w:rPr>
          <w:color w:val="000000" w:themeColor="text1"/>
          <w:u w:val="single"/>
        </w:rPr>
        <w:t>not</w:t>
      </w:r>
      <w:r>
        <w:rPr>
          <w:color w:val="000000" w:themeColor="text1"/>
        </w:rPr>
        <w:t xml:space="preserve"> a must, just an idea. We do not believe is prescribing strict, restrictive meal plans. These are just some ideas to get you going. Use your My Transphormation App, our Facebook Group, and your Coach for more recipes, ideas, and such. </w:t>
      </w:r>
    </w:p>
    <w:p w14:paraId="56FE152B" w14:textId="77777777" w:rsidR="00190B1E" w:rsidRDefault="00190B1E" w:rsidP="003E05DD">
      <w:pPr>
        <w:jc w:val="center"/>
        <w:rPr>
          <w:color w:val="000000" w:themeColor="text1"/>
        </w:rPr>
      </w:pPr>
      <w:r>
        <w:rPr>
          <w:color w:val="000000" w:themeColor="text1"/>
        </w:rPr>
        <w:t>– Love, Ami Davis, CEO, Lead Coach of Acadami Fitness</w:t>
      </w:r>
    </w:p>
    <w:p w14:paraId="6C7EF167" w14:textId="77777777" w:rsidR="00190B1E" w:rsidRDefault="00190B1E" w:rsidP="00507E7D">
      <w:pPr>
        <w:rPr>
          <w:color w:val="000000" w:themeColor="text1"/>
        </w:rPr>
      </w:pPr>
    </w:p>
    <w:p w14:paraId="5CFFF401" w14:textId="77777777" w:rsidR="00190B1E" w:rsidRDefault="00190B1E" w:rsidP="00507E7D">
      <w:pPr>
        <w:jc w:val="center"/>
        <w:rPr>
          <w:b/>
          <w:bCs/>
          <w:color w:val="000000" w:themeColor="text1"/>
          <w:u w:val="single"/>
        </w:rPr>
      </w:pPr>
    </w:p>
    <w:p w14:paraId="6240A04E" w14:textId="77777777" w:rsidR="00190B1E" w:rsidRDefault="00190B1E" w:rsidP="00507E7D">
      <w:pPr>
        <w:jc w:val="center"/>
        <w:rPr>
          <w:b/>
          <w:bCs/>
          <w:color w:val="000000" w:themeColor="text1"/>
          <w:u w:val="single"/>
        </w:rPr>
      </w:pPr>
    </w:p>
    <w:p w14:paraId="6452B749" w14:textId="77777777" w:rsidR="00190B1E" w:rsidRDefault="00190B1E" w:rsidP="00507E7D">
      <w:pPr>
        <w:jc w:val="center"/>
        <w:rPr>
          <w:b/>
          <w:bCs/>
          <w:color w:val="000000" w:themeColor="text1"/>
          <w:u w:val="single"/>
        </w:rPr>
      </w:pPr>
    </w:p>
    <w:p w14:paraId="544E5B63" w14:textId="77777777" w:rsidR="00190B1E" w:rsidRDefault="00190B1E" w:rsidP="00507E7D">
      <w:pPr>
        <w:jc w:val="center"/>
        <w:rPr>
          <w:b/>
          <w:bCs/>
          <w:color w:val="000000" w:themeColor="text1"/>
          <w:u w:val="single"/>
        </w:rPr>
      </w:pPr>
    </w:p>
    <w:p w14:paraId="5D14C612" w14:textId="77777777" w:rsidR="00190B1E" w:rsidRDefault="00190B1E" w:rsidP="00507E7D">
      <w:pPr>
        <w:jc w:val="center"/>
        <w:rPr>
          <w:b/>
          <w:bCs/>
          <w:color w:val="000000" w:themeColor="text1"/>
          <w:u w:val="single"/>
        </w:rPr>
      </w:pPr>
    </w:p>
    <w:p w14:paraId="00FF89F8" w14:textId="77777777" w:rsidR="00190B1E" w:rsidRDefault="00190B1E" w:rsidP="00507E7D">
      <w:pPr>
        <w:jc w:val="center"/>
        <w:rPr>
          <w:b/>
          <w:bCs/>
          <w:color w:val="000000" w:themeColor="text1"/>
          <w:u w:val="single"/>
        </w:rPr>
      </w:pPr>
    </w:p>
    <w:p w14:paraId="665C9202" w14:textId="77777777" w:rsidR="00190B1E" w:rsidRDefault="00190B1E" w:rsidP="00507E7D">
      <w:pPr>
        <w:rPr>
          <w:b/>
          <w:bCs/>
          <w:color w:val="000000" w:themeColor="text1"/>
          <w:u w:val="single"/>
        </w:rPr>
      </w:pPr>
    </w:p>
    <w:p w14:paraId="085A494C" w14:textId="77777777" w:rsidR="00190B1E" w:rsidRDefault="00190B1E" w:rsidP="00507E7D">
      <w:pPr>
        <w:rPr>
          <w:b/>
          <w:bCs/>
          <w:color w:val="000000" w:themeColor="text1"/>
          <w:u w:val="single"/>
        </w:rPr>
      </w:pPr>
    </w:p>
    <w:p w14:paraId="0ABA9D23" w14:textId="77777777" w:rsidR="00190B1E" w:rsidRDefault="00190B1E" w:rsidP="00507E7D">
      <w:pPr>
        <w:pStyle w:val="ListParagraph"/>
        <w:jc w:val="center"/>
        <w:rPr>
          <w:b/>
          <w:bCs/>
          <w:color w:val="000000" w:themeColor="text1"/>
          <w:u w:val="single"/>
        </w:rPr>
      </w:pPr>
      <w:r>
        <w:rPr>
          <w:b/>
          <w:bCs/>
          <w:color w:val="000000" w:themeColor="text1"/>
          <w:u w:val="single"/>
        </w:rPr>
        <w:lastRenderedPageBreak/>
        <w:t>Training Day Example</w:t>
      </w:r>
    </w:p>
    <w:p w14:paraId="342B07DB" w14:textId="77777777" w:rsidR="00190B1E" w:rsidRPr="00F31A2E" w:rsidRDefault="00190B1E" w:rsidP="00507E7D">
      <w:pPr>
        <w:ind w:left="360"/>
        <w:jc w:val="center"/>
        <w:rPr>
          <w:color w:val="000000" w:themeColor="text1"/>
        </w:rPr>
      </w:pPr>
      <w:r w:rsidRPr="00F31A2E">
        <w:rPr>
          <w:color w:val="000000" w:themeColor="text1"/>
        </w:rPr>
        <w:t>(On non-training days, you will be able to have an addition meat and veggie meal)</w:t>
      </w:r>
    </w:p>
    <w:p w14:paraId="71D9229D" w14:textId="77777777" w:rsidR="00190B1E" w:rsidRDefault="00190B1E" w:rsidP="00664ACF">
      <w:pPr>
        <w:pStyle w:val="ListParagraph"/>
        <w:jc w:val="center"/>
        <w:rPr>
          <w:color w:val="000000" w:themeColor="text1"/>
        </w:rPr>
      </w:pPr>
      <w:r>
        <w:rPr>
          <w:color w:val="000000" w:themeColor="text1"/>
        </w:rPr>
        <w:t>Goals: 180-200g protein; 165-180g carbs; 68-73g fat</w:t>
      </w:r>
    </w:p>
    <w:p w14:paraId="3211DADF" w14:textId="77777777" w:rsidR="00190B1E" w:rsidRPr="00664ACF" w:rsidRDefault="00190B1E" w:rsidP="00664ACF">
      <w:pPr>
        <w:pStyle w:val="ListParagraph"/>
        <w:jc w:val="center"/>
        <w:rPr>
          <w:color w:val="000000" w:themeColor="text1"/>
        </w:rPr>
      </w:pPr>
    </w:p>
    <w:p w14:paraId="72065DF9" w14:textId="77777777" w:rsidR="00190B1E" w:rsidRPr="008A38F4" w:rsidRDefault="00190B1E" w:rsidP="00507E7D">
      <w:pPr>
        <w:jc w:val="center"/>
        <w:rPr>
          <w:b/>
          <w:bCs/>
          <w:color w:val="000000" w:themeColor="text1"/>
          <w:u w:val="single"/>
        </w:rPr>
      </w:pPr>
      <w:r w:rsidRPr="008A38F4">
        <w:rPr>
          <w:b/>
          <w:bCs/>
          <w:color w:val="000000" w:themeColor="text1"/>
          <w:u w:val="single"/>
        </w:rPr>
        <w:t>For those that don’t really like to eat first thing in the morning, do this:</w:t>
      </w:r>
    </w:p>
    <w:p w14:paraId="795005CD" w14:textId="77777777" w:rsidR="00190B1E" w:rsidRDefault="00190B1E" w:rsidP="00454AEE">
      <w:pPr>
        <w:jc w:val="center"/>
        <w:rPr>
          <w:color w:val="7030A0"/>
        </w:rPr>
      </w:pPr>
      <w:r>
        <w:rPr>
          <w:color w:val="000000" w:themeColor="text1"/>
        </w:rPr>
        <w:t xml:space="preserve">6:00 AM </w:t>
      </w:r>
      <w:r w:rsidRPr="008A38F4">
        <w:rPr>
          <w:color w:val="7030A0"/>
        </w:rPr>
        <w:t>Meal A)</w:t>
      </w:r>
    </w:p>
    <w:p w14:paraId="0DFB7C7E" w14:textId="77777777" w:rsidR="00190B1E" w:rsidRDefault="00190B1E" w:rsidP="00507E7D">
      <w:pPr>
        <w:rPr>
          <w:color w:val="000000" w:themeColor="text1"/>
        </w:rPr>
      </w:pPr>
      <w:r>
        <w:rPr>
          <w:color w:val="000000" w:themeColor="text1"/>
        </w:rPr>
        <w:t>An apple with 2 tbsp peanut butter; coffee if you want; 1 scoop Level 1 either in the coffee or almond-milk or with water as a shake.</w:t>
      </w:r>
    </w:p>
    <w:p w14:paraId="03E39A5C" w14:textId="77777777" w:rsidR="00190B1E" w:rsidRDefault="00190B1E" w:rsidP="00507E7D">
      <w:pPr>
        <w:rPr>
          <w:color w:val="000000" w:themeColor="text1"/>
        </w:rPr>
      </w:pPr>
      <w:r>
        <w:rPr>
          <w:color w:val="000000" w:themeColor="text1"/>
        </w:rPr>
        <w:t>Macros: 31.5g protein; 37.1g carbs; 20.3g fat (total calories: 435)</w:t>
      </w:r>
    </w:p>
    <w:p w14:paraId="4DA571D2" w14:textId="77777777" w:rsidR="00190B1E" w:rsidRDefault="00190B1E" w:rsidP="00507E7D">
      <w:pPr>
        <w:rPr>
          <w:color w:val="000000" w:themeColor="text1"/>
        </w:rPr>
      </w:pPr>
    </w:p>
    <w:p w14:paraId="5F0C5A2E" w14:textId="77777777" w:rsidR="00190B1E" w:rsidRDefault="00190B1E" w:rsidP="00507E7D">
      <w:pPr>
        <w:jc w:val="center"/>
        <w:rPr>
          <w:b/>
          <w:bCs/>
          <w:color w:val="000000" w:themeColor="text1"/>
          <w:u w:val="single"/>
        </w:rPr>
      </w:pPr>
      <w:r w:rsidRPr="008A38F4">
        <w:rPr>
          <w:b/>
          <w:bCs/>
          <w:color w:val="000000" w:themeColor="text1"/>
          <w:u w:val="single"/>
        </w:rPr>
        <w:t>OR</w:t>
      </w:r>
      <w:r>
        <w:rPr>
          <w:b/>
          <w:bCs/>
          <w:color w:val="000000" w:themeColor="text1"/>
          <w:u w:val="single"/>
        </w:rPr>
        <w:t xml:space="preserve"> – NOT BOTH; </w:t>
      </w:r>
    </w:p>
    <w:p w14:paraId="77EC8F31" w14:textId="77777777" w:rsidR="00190B1E" w:rsidRPr="008A38F4" w:rsidRDefault="00190B1E" w:rsidP="00507E7D">
      <w:pPr>
        <w:jc w:val="center"/>
        <w:rPr>
          <w:b/>
          <w:bCs/>
          <w:color w:val="000000" w:themeColor="text1"/>
          <w:u w:val="single"/>
        </w:rPr>
      </w:pPr>
      <w:r>
        <w:rPr>
          <w:b/>
          <w:bCs/>
          <w:color w:val="000000" w:themeColor="text1"/>
          <w:u w:val="single"/>
        </w:rPr>
        <w:t>for those that like to eat first thing, do this:</w:t>
      </w:r>
    </w:p>
    <w:p w14:paraId="493E4E00" w14:textId="77777777" w:rsidR="00190B1E" w:rsidRDefault="00190B1E" w:rsidP="00454AEE">
      <w:pPr>
        <w:jc w:val="center"/>
        <w:rPr>
          <w:color w:val="2F5496" w:themeColor="accent1" w:themeShade="BF"/>
        </w:rPr>
      </w:pPr>
      <w:r>
        <w:rPr>
          <w:color w:val="000000" w:themeColor="text1"/>
        </w:rPr>
        <w:t xml:space="preserve">6:00 AM </w:t>
      </w:r>
      <w:r w:rsidRPr="008A38F4">
        <w:rPr>
          <w:color w:val="2F5496" w:themeColor="accent1" w:themeShade="BF"/>
        </w:rPr>
        <w:t>Meal B)</w:t>
      </w:r>
    </w:p>
    <w:p w14:paraId="764331EF" w14:textId="77777777" w:rsidR="00190B1E" w:rsidRDefault="00190B1E" w:rsidP="00507E7D">
      <w:pPr>
        <w:rPr>
          <w:color w:val="000000" w:themeColor="text1"/>
        </w:rPr>
      </w:pPr>
      <w:r>
        <w:rPr>
          <w:color w:val="000000" w:themeColor="text1"/>
        </w:rPr>
        <w:t xml:space="preserve">1 cup liquid egg whites topped with ½ avocado; 2 slices: Killer Dave’s 21 Grain </w:t>
      </w:r>
      <w:r w:rsidRPr="004D596B">
        <w:rPr>
          <w:b/>
          <w:bCs/>
          <w:color w:val="000000" w:themeColor="text1"/>
        </w:rPr>
        <w:t>thin sliced</w:t>
      </w:r>
      <w:r>
        <w:rPr>
          <w:color w:val="000000" w:themeColor="text1"/>
        </w:rPr>
        <w:t xml:space="preserve"> toast with ½ tbsp </w:t>
      </w:r>
      <w:proofErr w:type="spellStart"/>
      <w:r>
        <w:rPr>
          <w:color w:val="000000" w:themeColor="text1"/>
        </w:rPr>
        <w:t>Kerrygold</w:t>
      </w:r>
      <w:proofErr w:type="spellEnd"/>
      <w:r>
        <w:rPr>
          <w:color w:val="000000" w:themeColor="text1"/>
        </w:rPr>
        <w:t xml:space="preserve"> butter</w:t>
      </w:r>
    </w:p>
    <w:p w14:paraId="0ADF9929" w14:textId="77777777" w:rsidR="00190B1E" w:rsidRDefault="00190B1E" w:rsidP="00507E7D">
      <w:pPr>
        <w:rPr>
          <w:color w:val="000000" w:themeColor="text1"/>
        </w:rPr>
      </w:pPr>
      <w:r>
        <w:rPr>
          <w:color w:val="000000" w:themeColor="text1"/>
        </w:rPr>
        <w:t>Macros: 33.5g protein; 32.2g carbs; 18.9g fat (total calories: 415)</w:t>
      </w:r>
    </w:p>
    <w:p w14:paraId="3F036CC5" w14:textId="77777777" w:rsidR="00190B1E" w:rsidRDefault="00190B1E" w:rsidP="00507E7D">
      <w:pPr>
        <w:rPr>
          <w:color w:val="000000" w:themeColor="text1"/>
        </w:rPr>
      </w:pPr>
    </w:p>
    <w:p w14:paraId="0170A839" w14:textId="77777777" w:rsidR="00190B1E" w:rsidRDefault="00190B1E" w:rsidP="00507E7D">
      <w:pPr>
        <w:rPr>
          <w:color w:val="000000" w:themeColor="text1"/>
        </w:rPr>
      </w:pPr>
    </w:p>
    <w:p w14:paraId="59F24056" w14:textId="77777777" w:rsidR="00190B1E" w:rsidRDefault="00190B1E" w:rsidP="00454AEE">
      <w:pPr>
        <w:jc w:val="center"/>
        <w:rPr>
          <w:color w:val="000000" w:themeColor="text1"/>
        </w:rPr>
      </w:pPr>
      <w:r>
        <w:rPr>
          <w:color w:val="000000" w:themeColor="text1"/>
        </w:rPr>
        <w:t>12:00 PM</w:t>
      </w:r>
    </w:p>
    <w:p w14:paraId="3D9B14D6" w14:textId="77777777" w:rsidR="00190B1E" w:rsidRDefault="00190B1E" w:rsidP="00507E7D">
      <w:pPr>
        <w:rPr>
          <w:color w:val="000000" w:themeColor="text1"/>
        </w:rPr>
      </w:pPr>
      <w:r>
        <w:rPr>
          <w:color w:val="000000" w:themeColor="text1"/>
        </w:rPr>
        <w:t xml:space="preserve"> Salad (3 cups of any lettuce mix) with 3oz grilled chicken; ½ cup diced tomato, 1 cup sliced cucumber; 2 hard-boiled egg; ½ avocado; 3 tbsp Hidden Valley Light Ranch Dressing</w:t>
      </w:r>
    </w:p>
    <w:p w14:paraId="017B22C6" w14:textId="77777777" w:rsidR="00190B1E" w:rsidRDefault="00190B1E" w:rsidP="00507E7D">
      <w:pPr>
        <w:rPr>
          <w:color w:val="000000" w:themeColor="text1"/>
        </w:rPr>
      </w:pPr>
      <w:r>
        <w:rPr>
          <w:color w:val="000000" w:themeColor="text1"/>
        </w:rPr>
        <w:t>Macros: 44g protein; 32.2g carbs; 33.5g fat (total calories: 556)</w:t>
      </w:r>
    </w:p>
    <w:p w14:paraId="6BF1AEEA" w14:textId="77777777" w:rsidR="00190B1E" w:rsidRDefault="00190B1E" w:rsidP="00507E7D">
      <w:pPr>
        <w:rPr>
          <w:color w:val="000000" w:themeColor="text1"/>
        </w:rPr>
      </w:pPr>
    </w:p>
    <w:p w14:paraId="31D02E90" w14:textId="77777777" w:rsidR="00190B1E" w:rsidRDefault="00190B1E" w:rsidP="00454AEE">
      <w:pPr>
        <w:jc w:val="center"/>
        <w:rPr>
          <w:color w:val="000000" w:themeColor="text1"/>
        </w:rPr>
      </w:pPr>
      <w:r>
        <w:rPr>
          <w:color w:val="000000" w:themeColor="text1"/>
        </w:rPr>
        <w:t>3:00 PM</w:t>
      </w:r>
    </w:p>
    <w:p w14:paraId="1A970A61" w14:textId="77777777" w:rsidR="00190B1E" w:rsidRDefault="00190B1E" w:rsidP="00454AEE">
      <w:pPr>
        <w:rPr>
          <w:color w:val="000000" w:themeColor="text1"/>
        </w:rPr>
      </w:pPr>
      <w:r>
        <w:rPr>
          <w:color w:val="000000" w:themeColor="text1"/>
        </w:rPr>
        <w:t>Level 1 Shake + 1 cup Oikos Triple Zero yogurt with ½ cup blueberries + 4 strawberries</w:t>
      </w:r>
    </w:p>
    <w:p w14:paraId="2F75EA54" w14:textId="77777777" w:rsidR="00190B1E" w:rsidRDefault="00190B1E" w:rsidP="00507E7D">
      <w:pPr>
        <w:rPr>
          <w:color w:val="000000" w:themeColor="text1"/>
        </w:rPr>
      </w:pPr>
      <w:r>
        <w:rPr>
          <w:color w:val="000000" w:themeColor="text1"/>
        </w:rPr>
        <w:t>Macros: 39.9g protein; 33.4g carbs; 3.4g fat (total calories: 318)</w:t>
      </w:r>
    </w:p>
    <w:p w14:paraId="59AB701B" w14:textId="77777777" w:rsidR="00190B1E" w:rsidRDefault="00190B1E" w:rsidP="00507E7D">
      <w:pPr>
        <w:rPr>
          <w:color w:val="000000" w:themeColor="text1"/>
        </w:rPr>
      </w:pPr>
    </w:p>
    <w:p w14:paraId="20F8A29D" w14:textId="77777777" w:rsidR="00190B1E" w:rsidRDefault="00190B1E" w:rsidP="00454AEE">
      <w:pPr>
        <w:jc w:val="center"/>
        <w:rPr>
          <w:color w:val="000000" w:themeColor="text1"/>
        </w:rPr>
      </w:pPr>
      <w:r>
        <w:rPr>
          <w:color w:val="000000" w:themeColor="text1"/>
        </w:rPr>
        <w:t>6:00 PM (after your resistance training session):</w:t>
      </w:r>
    </w:p>
    <w:p w14:paraId="7D831C9A" w14:textId="77777777" w:rsidR="00190B1E" w:rsidRDefault="00190B1E" w:rsidP="00507E7D">
      <w:pPr>
        <w:rPr>
          <w:color w:val="000000" w:themeColor="text1"/>
        </w:rPr>
      </w:pPr>
      <w:r>
        <w:rPr>
          <w:color w:val="000000" w:themeColor="text1"/>
        </w:rPr>
        <w:t>2 scoops Phormula 1 + 1 scoop Ignition (optional 1 scoop of 5g Creatine Monohydrate)</w:t>
      </w:r>
    </w:p>
    <w:p w14:paraId="29ED294C" w14:textId="77777777" w:rsidR="00190B1E" w:rsidRDefault="00190B1E" w:rsidP="00507E7D">
      <w:pPr>
        <w:rPr>
          <w:color w:val="000000" w:themeColor="text1"/>
        </w:rPr>
      </w:pPr>
      <w:r>
        <w:rPr>
          <w:color w:val="000000" w:themeColor="text1"/>
        </w:rPr>
        <w:t>Macros: 40g protein; g carbs; 3g fat (total calories: 384)</w:t>
      </w:r>
    </w:p>
    <w:p w14:paraId="0A560B13" w14:textId="77777777" w:rsidR="00190B1E" w:rsidRDefault="00190B1E" w:rsidP="00507E7D">
      <w:pPr>
        <w:rPr>
          <w:color w:val="000000" w:themeColor="text1"/>
        </w:rPr>
      </w:pPr>
    </w:p>
    <w:p w14:paraId="21F38FCD" w14:textId="77777777" w:rsidR="00190B1E" w:rsidRDefault="00190B1E" w:rsidP="00454AEE">
      <w:pPr>
        <w:jc w:val="center"/>
        <w:rPr>
          <w:color w:val="000000" w:themeColor="text1"/>
        </w:rPr>
      </w:pPr>
      <w:r>
        <w:rPr>
          <w:color w:val="000000" w:themeColor="text1"/>
        </w:rPr>
        <w:t>7:00 PM</w:t>
      </w:r>
    </w:p>
    <w:p w14:paraId="17E07248" w14:textId="77777777" w:rsidR="00190B1E" w:rsidRDefault="00190B1E" w:rsidP="00507E7D">
      <w:pPr>
        <w:rPr>
          <w:color w:val="000000" w:themeColor="text1"/>
        </w:rPr>
      </w:pPr>
      <w:r>
        <w:rPr>
          <w:color w:val="000000" w:themeColor="text1"/>
        </w:rPr>
        <w:t>4oz grilled/baked salmon or chicken breast/ground turkey/turkey patty; Mix 1 cup cauliflower rice + ½ cup brown rice &amp; quinoa; 2 cups “free veggie” of choice (see below)</w:t>
      </w:r>
    </w:p>
    <w:p w14:paraId="188D0096" w14:textId="77777777" w:rsidR="00190B1E" w:rsidRDefault="00190B1E" w:rsidP="00507E7D">
      <w:pPr>
        <w:rPr>
          <w:color w:val="000000" w:themeColor="text1"/>
        </w:rPr>
      </w:pPr>
      <w:r>
        <w:rPr>
          <w:color w:val="000000" w:themeColor="text1"/>
        </w:rPr>
        <w:t xml:space="preserve">Macros: </w:t>
      </w:r>
    </w:p>
    <w:p w14:paraId="745C3874" w14:textId="77777777" w:rsidR="00190B1E" w:rsidRDefault="00190B1E" w:rsidP="00507E7D">
      <w:pPr>
        <w:rPr>
          <w:color w:val="000000" w:themeColor="text1"/>
        </w:rPr>
      </w:pPr>
      <w:r>
        <w:rPr>
          <w:color w:val="000000" w:themeColor="text1"/>
        </w:rPr>
        <w:t>4oz Salmon – 33.7g protein; 34.7g carbs; 11.3g fat (total calories: 377) OR</w:t>
      </w:r>
    </w:p>
    <w:p w14:paraId="10EEC2AA" w14:textId="77777777" w:rsidR="00190B1E" w:rsidRDefault="00190B1E" w:rsidP="00507E7D">
      <w:pPr>
        <w:rPr>
          <w:color w:val="000000" w:themeColor="text1"/>
        </w:rPr>
      </w:pPr>
      <w:r>
        <w:rPr>
          <w:color w:val="000000" w:themeColor="text1"/>
        </w:rPr>
        <w:t>4oz chicken – 45.1g protein; 34.7g carbs; 4.7g fat (total calories: 357) OR</w:t>
      </w:r>
    </w:p>
    <w:p w14:paraId="32AEA570" w14:textId="77777777" w:rsidR="00190B1E" w:rsidRDefault="00190B1E" w:rsidP="00507E7D">
      <w:pPr>
        <w:rPr>
          <w:color w:val="000000" w:themeColor="text1"/>
        </w:rPr>
      </w:pPr>
      <w:r>
        <w:rPr>
          <w:color w:val="000000" w:themeColor="text1"/>
        </w:rPr>
        <w:t>4oz turkey/patty (90% fat free) – 30.4g protein; 34.7g carbs; 13g fat (total calories: 357)</w:t>
      </w:r>
    </w:p>
    <w:p w14:paraId="710D7D92" w14:textId="77777777" w:rsidR="00190B1E" w:rsidRDefault="00190B1E" w:rsidP="00507E7D">
      <w:pPr>
        <w:rPr>
          <w:color w:val="000000" w:themeColor="text1"/>
        </w:rPr>
      </w:pPr>
    </w:p>
    <w:p w14:paraId="2D97399C" w14:textId="77777777" w:rsidR="00190B1E" w:rsidRPr="00F31A2E" w:rsidRDefault="00190B1E" w:rsidP="00507E7D">
      <w:pPr>
        <w:jc w:val="right"/>
        <w:rPr>
          <w:rFonts w:ascii="AppleSystemUIFont" w:hAnsi="AppleSystemUIFont"/>
          <w:b/>
          <w:bCs/>
        </w:rPr>
      </w:pPr>
      <w:r w:rsidRPr="00F31A2E">
        <w:rPr>
          <w:b/>
          <w:bCs/>
          <w:color w:val="000000" w:themeColor="text1"/>
        </w:rPr>
        <w:t xml:space="preserve">Level 1 powder: </w:t>
      </w:r>
      <w:hyperlink r:id="rId47" w:history="1">
        <w:dir w:val="ltr">
          <w:r w:rsidRPr="00F31A2E">
            <w:rPr>
              <w:rFonts w:ascii="AppleSystemUIFont" w:hAnsi="AppleSystemUIFont" w:cs="AppleSystemUIFont"/>
              <w:b/>
              <w:bCs/>
              <w:color w:val="DCA10D"/>
              <w:u w:val="single" w:color="DCA10D"/>
            </w:rPr>
            <w:t>https://1stphorm.com/products/level-1/?</w:t>
          </w:r>
          <w:proofErr w:type="spellStart"/>
          <w:r w:rsidRPr="00F31A2E">
            <w:rPr>
              <w:rFonts w:ascii="AppleSystemUIFont" w:hAnsi="AppleSystemUIFont" w:cs="AppleSystemUIFont"/>
              <w:b/>
              <w:bCs/>
              <w:color w:val="DCA10D"/>
              <w:u w:val="single" w:color="DCA10D"/>
            </w:rPr>
            <w:t>a_aid</w:t>
          </w:r>
          <w:proofErr w:type="spellEnd"/>
          <w:r w:rsidRPr="00F31A2E">
            <w:rPr>
              <w:rFonts w:ascii="AppleSystemUIFont" w:hAnsi="AppleSystemUIFont" w:cs="AppleSystemUIFont"/>
              <w:b/>
              <w:bCs/>
              <w:color w:val="DCA10D"/>
              <w:u w:val="single" w:color="DCA10D"/>
            </w:rPr>
            <w:t>=Ami</w:t>
          </w:r>
          <w:r>
            <w:t>‬</w:t>
          </w:r>
          <w:r>
            <w:t>‬</w:t>
          </w:r>
          <w:r>
            <w:t>‬</w:t>
          </w:r>
        </w:dir>
      </w:hyperlink>
    </w:p>
    <w:p w14:paraId="1D89DAFC" w14:textId="77777777" w:rsidR="00190B1E" w:rsidRPr="00F31A2E" w:rsidRDefault="00190B1E" w:rsidP="00507E7D">
      <w:pPr>
        <w:jc w:val="right"/>
        <w:rPr>
          <w:b/>
          <w:bCs/>
          <w:color w:val="000000" w:themeColor="text1"/>
        </w:rPr>
      </w:pPr>
      <w:r w:rsidRPr="00F31A2E">
        <w:rPr>
          <w:rFonts w:ascii="AppleSystemUIFont" w:hAnsi="AppleSystemUIFont"/>
          <w:b/>
          <w:bCs/>
        </w:rPr>
        <w:t xml:space="preserve">Level 1 bars: </w:t>
      </w:r>
      <w:hyperlink r:id="rId48" w:history="1">
        <w:dir w:val="ltr">
          <w:r w:rsidRPr="00F31A2E">
            <w:rPr>
              <w:rFonts w:ascii="AppleSystemUIFont" w:hAnsi="AppleSystemUIFont" w:cs="AppleSystemUIFont"/>
              <w:b/>
              <w:bCs/>
              <w:color w:val="DCA10D"/>
              <w:u w:val="single" w:color="DCA10D"/>
            </w:rPr>
            <w:t>https://1stphorm.com/products/level-1-bar/?</w:t>
          </w:r>
          <w:proofErr w:type="spellStart"/>
          <w:r w:rsidRPr="00F31A2E">
            <w:rPr>
              <w:rFonts w:ascii="AppleSystemUIFont" w:hAnsi="AppleSystemUIFont" w:cs="AppleSystemUIFont"/>
              <w:b/>
              <w:bCs/>
              <w:color w:val="DCA10D"/>
              <w:u w:val="single" w:color="DCA10D"/>
            </w:rPr>
            <w:t>a_aid</w:t>
          </w:r>
          <w:proofErr w:type="spellEnd"/>
          <w:r w:rsidRPr="00F31A2E">
            <w:rPr>
              <w:rFonts w:ascii="AppleSystemUIFont" w:hAnsi="AppleSystemUIFont" w:cs="AppleSystemUIFont"/>
              <w:b/>
              <w:bCs/>
              <w:color w:val="DCA10D"/>
              <w:u w:val="single" w:color="DCA10D"/>
            </w:rPr>
            <w:t>=Ami</w:t>
          </w:r>
          <w:r>
            <w:t>‬</w:t>
          </w:r>
          <w:r>
            <w:t>‬</w:t>
          </w:r>
          <w:r>
            <w:t>‬</w:t>
          </w:r>
        </w:dir>
      </w:hyperlink>
    </w:p>
    <w:p w14:paraId="4CA2A9B2" w14:textId="77777777" w:rsidR="00190B1E" w:rsidRPr="00F31A2E" w:rsidRDefault="00190B1E" w:rsidP="00507E7D">
      <w:pPr>
        <w:jc w:val="right"/>
        <w:rPr>
          <w:b/>
          <w:bCs/>
          <w:color w:val="000000" w:themeColor="text1"/>
        </w:rPr>
      </w:pPr>
      <w:r w:rsidRPr="00F31A2E">
        <w:rPr>
          <w:b/>
          <w:bCs/>
          <w:color w:val="000000" w:themeColor="text1"/>
        </w:rPr>
        <w:t xml:space="preserve">Phormula 1 + Ignition (post workout stack): </w:t>
      </w:r>
      <w:hyperlink r:id="rId49" w:history="1">
        <w:dir w:val="ltr">
          <w:r w:rsidRPr="00F31A2E">
            <w:rPr>
              <w:rFonts w:ascii="AppleSystemUIFont" w:hAnsi="AppleSystemUIFont" w:cs="AppleSystemUIFont"/>
              <w:b/>
              <w:bCs/>
              <w:color w:val="DCA10D"/>
              <w:u w:val="single" w:color="DCA10D"/>
            </w:rPr>
            <w:t>https://1stphorm.com/products/post-workout-stack/?</w:t>
          </w:r>
          <w:proofErr w:type="spellStart"/>
          <w:r w:rsidRPr="00F31A2E">
            <w:rPr>
              <w:rFonts w:ascii="AppleSystemUIFont" w:hAnsi="AppleSystemUIFont" w:cs="AppleSystemUIFont"/>
              <w:b/>
              <w:bCs/>
              <w:color w:val="DCA10D"/>
              <w:u w:val="single" w:color="DCA10D"/>
            </w:rPr>
            <w:t>a_aid</w:t>
          </w:r>
          <w:proofErr w:type="spellEnd"/>
          <w:r w:rsidRPr="00F31A2E">
            <w:rPr>
              <w:rFonts w:ascii="AppleSystemUIFont" w:hAnsi="AppleSystemUIFont" w:cs="AppleSystemUIFont"/>
              <w:b/>
              <w:bCs/>
              <w:color w:val="DCA10D"/>
              <w:u w:val="single" w:color="DCA10D"/>
            </w:rPr>
            <w:t>=Ami</w:t>
          </w:r>
          <w:r>
            <w:t>‬</w:t>
          </w:r>
          <w:r>
            <w:t>‬</w:t>
          </w:r>
          <w:r>
            <w:t>‬</w:t>
          </w:r>
        </w:dir>
      </w:hyperlink>
    </w:p>
    <w:p w14:paraId="1754FBB1" w14:textId="77777777" w:rsidR="00190B1E" w:rsidRDefault="00190B1E" w:rsidP="00507E7D">
      <w:pPr>
        <w:jc w:val="center"/>
        <w:rPr>
          <w:color w:val="000000" w:themeColor="text1"/>
        </w:rPr>
      </w:pPr>
    </w:p>
    <w:p w14:paraId="3248699A" w14:textId="77777777" w:rsidR="00190B1E" w:rsidRDefault="00190B1E" w:rsidP="00507E7D">
      <w:pPr>
        <w:jc w:val="center"/>
        <w:rPr>
          <w:color w:val="000000" w:themeColor="text1"/>
        </w:rPr>
      </w:pPr>
    </w:p>
    <w:p w14:paraId="1F080A8B" w14:textId="77777777" w:rsidR="00190B1E" w:rsidRDefault="00190B1E" w:rsidP="00507E7D">
      <w:pPr>
        <w:jc w:val="center"/>
        <w:rPr>
          <w:color w:val="000000" w:themeColor="text1"/>
        </w:rPr>
      </w:pPr>
    </w:p>
    <w:p w14:paraId="128948EC" w14:textId="77777777" w:rsidR="00190B1E" w:rsidRDefault="00190B1E" w:rsidP="00507E7D">
      <w:pPr>
        <w:jc w:val="center"/>
        <w:rPr>
          <w:color w:val="000000" w:themeColor="text1"/>
        </w:rPr>
      </w:pPr>
    </w:p>
    <w:p w14:paraId="37BF31B8" w14:textId="77777777" w:rsidR="00190B1E" w:rsidRDefault="00190B1E" w:rsidP="00507E7D">
      <w:pPr>
        <w:jc w:val="center"/>
        <w:rPr>
          <w:color w:val="000000" w:themeColor="text1"/>
        </w:rPr>
      </w:pPr>
      <w:r>
        <w:rPr>
          <w:color w:val="000000" w:themeColor="text1"/>
        </w:rPr>
        <w:t>Shopping List:</w:t>
      </w:r>
    </w:p>
    <w:p w14:paraId="3CE32B39" w14:textId="77777777" w:rsidR="00190B1E" w:rsidRDefault="00190B1E" w:rsidP="00507E7D">
      <w:pPr>
        <w:rPr>
          <w:color w:val="000000" w:themeColor="text1"/>
        </w:rPr>
      </w:pPr>
      <w:r>
        <w:rPr>
          <w:noProof/>
          <w:color w:val="000000" w:themeColor="text1"/>
        </w:rPr>
        <w:lastRenderedPageBreak/>
        <w:drawing>
          <wp:anchor distT="0" distB="0" distL="114300" distR="114300" simplePos="0" relativeHeight="251718656" behindDoc="0" locked="0" layoutInCell="1" allowOverlap="1" wp14:anchorId="6325E796" wp14:editId="403252AA">
            <wp:simplePos x="0" y="0"/>
            <wp:positionH relativeFrom="column">
              <wp:posOffset>5076341</wp:posOffset>
            </wp:positionH>
            <wp:positionV relativeFrom="paragraph">
              <wp:posOffset>6029221</wp:posOffset>
            </wp:positionV>
            <wp:extent cx="1296537" cy="1834002"/>
            <wp:effectExtent l="0" t="0" r="0" b="0"/>
            <wp:wrapSquare wrapText="bothSides"/>
            <wp:docPr id="51" name="Picture 51" descr="SEEDS OF CHANGE Organic Quinoa &amp; Brown Rice, 8.5oz - Walm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iafile_b2jQS3.jpeg"/>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296537" cy="1834002"/>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715584" behindDoc="0" locked="0" layoutInCell="1" allowOverlap="1" wp14:anchorId="659A102F" wp14:editId="626BBF67">
            <wp:simplePos x="0" y="0"/>
            <wp:positionH relativeFrom="column">
              <wp:posOffset>1950085</wp:posOffset>
            </wp:positionH>
            <wp:positionV relativeFrom="paragraph">
              <wp:posOffset>6228715</wp:posOffset>
            </wp:positionV>
            <wp:extent cx="2844165" cy="1599565"/>
            <wp:effectExtent l="0" t="0" r="635" b="635"/>
            <wp:wrapSquare wrapText="bothSides"/>
            <wp:docPr id="52" name="Picture 52" descr="Why Wild Caught Salmon is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diafile_1lLX7G.jpg"/>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2844165" cy="1599565"/>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712512" behindDoc="1" locked="0" layoutInCell="1" allowOverlap="1" wp14:anchorId="5A9AB493" wp14:editId="7C0E434A">
            <wp:simplePos x="0" y="0"/>
            <wp:positionH relativeFrom="column">
              <wp:posOffset>-232410</wp:posOffset>
            </wp:positionH>
            <wp:positionV relativeFrom="paragraph">
              <wp:posOffset>6760210</wp:posOffset>
            </wp:positionV>
            <wp:extent cx="2080895" cy="1066800"/>
            <wp:effectExtent l="0" t="0" r="1905" b="0"/>
            <wp:wrapSquare wrapText="bothSides"/>
            <wp:docPr id="53" name="Picture 53" descr="Breeding healthier apples | Agriculture and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diafile_SPN6nl.jpg"/>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080895" cy="1066800"/>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710464" behindDoc="0" locked="0" layoutInCell="1" allowOverlap="1" wp14:anchorId="4A38708F" wp14:editId="7242EF65">
            <wp:simplePos x="0" y="0"/>
            <wp:positionH relativeFrom="column">
              <wp:posOffset>2033270</wp:posOffset>
            </wp:positionH>
            <wp:positionV relativeFrom="paragraph">
              <wp:posOffset>2842260</wp:posOffset>
            </wp:positionV>
            <wp:extent cx="2947035" cy="3180080"/>
            <wp:effectExtent l="0" t="0" r="0" b="0"/>
            <wp:wrapSquare wrapText="bothSides"/>
            <wp:docPr id="54" name="Picture 54" descr="A close up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5-19 at 1.17.19 P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47035" cy="3180080"/>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717632" behindDoc="0" locked="0" layoutInCell="1" allowOverlap="1" wp14:anchorId="0CE6E08B" wp14:editId="1040E8E0">
            <wp:simplePos x="0" y="0"/>
            <wp:positionH relativeFrom="column">
              <wp:posOffset>5076474</wp:posOffset>
            </wp:positionH>
            <wp:positionV relativeFrom="paragraph">
              <wp:posOffset>4683722</wp:posOffset>
            </wp:positionV>
            <wp:extent cx="1446663" cy="966297"/>
            <wp:effectExtent l="0" t="0" r="1270" b="0"/>
            <wp:wrapSquare wrapText="bothSides"/>
            <wp:docPr id="55" name="Picture 55" descr="History of Kerrygold - the story of Irish dairy farming - Agrilan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diafile_iq5jwZ.png"/>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446663" cy="966297"/>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708416" behindDoc="0" locked="0" layoutInCell="1" allowOverlap="1" wp14:anchorId="25328B94" wp14:editId="1F217B11">
            <wp:simplePos x="0" y="0"/>
            <wp:positionH relativeFrom="column">
              <wp:posOffset>4671439</wp:posOffset>
            </wp:positionH>
            <wp:positionV relativeFrom="paragraph">
              <wp:posOffset>2628691</wp:posOffset>
            </wp:positionV>
            <wp:extent cx="2060575" cy="2060575"/>
            <wp:effectExtent l="0" t="0" r="0" b="0"/>
            <wp:wrapSquare wrapText="bothSides"/>
            <wp:docPr id="56" name="Picture 56" descr="Almond Breeze Unsweetened Vanilla Almond Milk, 32 fl oz - Walm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diafile_aTVwIy.jpeg"/>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2060575" cy="2060575"/>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716608" behindDoc="0" locked="0" layoutInCell="1" allowOverlap="1" wp14:anchorId="627B0DE5" wp14:editId="25D0F86A">
            <wp:simplePos x="0" y="0"/>
            <wp:positionH relativeFrom="column">
              <wp:posOffset>0</wp:posOffset>
            </wp:positionH>
            <wp:positionV relativeFrom="paragraph">
              <wp:posOffset>5131075</wp:posOffset>
            </wp:positionV>
            <wp:extent cx="1583140" cy="1583140"/>
            <wp:effectExtent l="0" t="0" r="4445" b="4445"/>
            <wp:wrapSquare wrapText="bothSides"/>
            <wp:docPr id="57" name="Picture 57" descr="StarKist Lunch To-Go Chunk Light Tuna (30 ct.) - Sam's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diafile_BqmNA7"/>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583140" cy="1583140"/>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714560" behindDoc="0" locked="0" layoutInCell="1" allowOverlap="1" wp14:anchorId="5CD6B566" wp14:editId="33FA016B">
            <wp:simplePos x="0" y="0"/>
            <wp:positionH relativeFrom="column">
              <wp:posOffset>-409196</wp:posOffset>
            </wp:positionH>
            <wp:positionV relativeFrom="paragraph">
              <wp:posOffset>2865395</wp:posOffset>
            </wp:positionV>
            <wp:extent cx="2265528" cy="2265528"/>
            <wp:effectExtent l="0" t="0" r="0" b="0"/>
            <wp:wrapSquare wrapText="bothSides"/>
            <wp:docPr id="58" name="Picture 58" descr="Kosher Free-Range USDA Certified Organic Chicken Breast Boneless/Skinless (4.50-5 lbs) | Wi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diafile_CEGjUu.jpg"/>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2265528" cy="2265528"/>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711488" behindDoc="0" locked="0" layoutInCell="1" allowOverlap="1" wp14:anchorId="191526E9" wp14:editId="5B828598">
            <wp:simplePos x="0" y="0"/>
            <wp:positionH relativeFrom="column">
              <wp:posOffset>4490085</wp:posOffset>
            </wp:positionH>
            <wp:positionV relativeFrom="paragraph">
              <wp:posOffset>304800</wp:posOffset>
            </wp:positionV>
            <wp:extent cx="2237105" cy="2237105"/>
            <wp:effectExtent l="0" t="0" r="0" b="0"/>
            <wp:wrapSquare wrapText="bothSides"/>
            <wp:docPr id="59" name="Picture 59" descr="Dave's Killer Bread® Thin Sliced 21 Whole Grains and Seeds Organic Bread 20.5 oz. Loaf - Walm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diafile_xlO07u.jpeg"/>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2237105" cy="2237105"/>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713536" behindDoc="0" locked="0" layoutInCell="1" allowOverlap="1" wp14:anchorId="394C06F7" wp14:editId="34B3F70A">
            <wp:simplePos x="0" y="0"/>
            <wp:positionH relativeFrom="column">
              <wp:posOffset>2033270</wp:posOffset>
            </wp:positionH>
            <wp:positionV relativeFrom="paragraph">
              <wp:posOffset>302260</wp:posOffset>
            </wp:positionV>
            <wp:extent cx="2319655" cy="2319655"/>
            <wp:effectExtent l="0" t="0" r="4445" b="4445"/>
            <wp:wrapSquare wrapText="bothSides"/>
            <wp:docPr id="60" name="Picture 60" descr="1000+ images about Level-1 &amp; Phormula-1 on Pinterest | Protein supplements, Protein and Sha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B3A5o3.jpg"/>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2319655" cy="2319655"/>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709440" behindDoc="0" locked="0" layoutInCell="1" allowOverlap="1" wp14:anchorId="77191525" wp14:editId="184D1678">
            <wp:simplePos x="0" y="0"/>
            <wp:positionH relativeFrom="column">
              <wp:posOffset>-109220</wp:posOffset>
            </wp:positionH>
            <wp:positionV relativeFrom="paragraph">
              <wp:posOffset>308961</wp:posOffset>
            </wp:positionV>
            <wp:extent cx="1800860" cy="2324100"/>
            <wp:effectExtent l="0" t="0" r="2540" b="0"/>
            <wp:wrapSquare wrapText="bothSides"/>
            <wp:docPr id="61" name="Picture 61" descr="Healthy Frittata Bites - Is This Really My Life | Is This Really My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y Frittata Bites - Is This Really My Life | Is This Really My Life"/>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1800860" cy="2324100"/>
                    </a:xfrm>
                    <a:prstGeom prst="rect">
                      <a:avLst/>
                    </a:prstGeom>
                  </pic:spPr>
                </pic:pic>
              </a:graphicData>
            </a:graphic>
          </wp:anchor>
        </w:drawing>
      </w:r>
      <w:r>
        <w:rPr>
          <w:color w:val="000000" w:themeColor="text1"/>
        </w:rPr>
        <w:t xml:space="preserve"> </w:t>
      </w:r>
    </w:p>
    <w:p w14:paraId="71FDF934" w14:textId="77777777" w:rsidR="00190B1E" w:rsidRDefault="00190B1E" w:rsidP="00507E7D">
      <w:pPr>
        <w:rPr>
          <w:color w:val="000000" w:themeColor="text1"/>
        </w:rPr>
      </w:pPr>
    </w:p>
    <w:p w14:paraId="374E3561" w14:textId="77777777" w:rsidR="00190B1E" w:rsidRDefault="00190B1E" w:rsidP="00507E7D">
      <w:pPr>
        <w:rPr>
          <w:color w:val="000000" w:themeColor="text1"/>
        </w:rPr>
      </w:pPr>
    </w:p>
    <w:p w14:paraId="4E629CE2" w14:textId="77777777" w:rsidR="00190B1E" w:rsidRDefault="00190B1E" w:rsidP="00507E7D">
      <w:pPr>
        <w:rPr>
          <w:color w:val="000000" w:themeColor="text1"/>
        </w:rPr>
      </w:pPr>
    </w:p>
    <w:p w14:paraId="3829715B" w14:textId="77777777" w:rsidR="00190B1E" w:rsidRDefault="00190B1E" w:rsidP="00507E7D">
      <w:pPr>
        <w:rPr>
          <w:color w:val="000000" w:themeColor="text1"/>
        </w:rPr>
      </w:pPr>
    </w:p>
    <w:p w14:paraId="28EE6F13" w14:textId="77777777" w:rsidR="00190B1E" w:rsidRDefault="00190B1E" w:rsidP="00507E7D">
      <w:pPr>
        <w:rPr>
          <w:color w:val="000000" w:themeColor="text1"/>
        </w:rPr>
      </w:pPr>
    </w:p>
    <w:p w14:paraId="5E27FC86" w14:textId="77777777" w:rsidR="00190B1E" w:rsidRDefault="00190B1E" w:rsidP="00507E7D">
      <w:pPr>
        <w:jc w:val="center"/>
        <w:rPr>
          <w:color w:val="000000" w:themeColor="text1"/>
        </w:rPr>
      </w:pPr>
    </w:p>
    <w:p w14:paraId="3F0F8B9A" w14:textId="77777777" w:rsidR="00190B1E" w:rsidRDefault="00190B1E" w:rsidP="00507E7D">
      <w:pPr>
        <w:jc w:val="center"/>
        <w:rPr>
          <w:color w:val="000000" w:themeColor="text1"/>
        </w:rPr>
      </w:pPr>
    </w:p>
    <w:p w14:paraId="526B7480" w14:textId="77777777" w:rsidR="00190B1E" w:rsidRDefault="00190B1E" w:rsidP="00507E7D">
      <w:pPr>
        <w:jc w:val="center"/>
        <w:rPr>
          <w:color w:val="000000" w:themeColor="text1"/>
        </w:rPr>
      </w:pPr>
    </w:p>
    <w:p w14:paraId="7F613F5E" w14:textId="77777777" w:rsidR="00190B1E" w:rsidRDefault="00190B1E" w:rsidP="00507E7D">
      <w:pPr>
        <w:jc w:val="center"/>
        <w:rPr>
          <w:color w:val="000000" w:themeColor="text1"/>
        </w:rPr>
      </w:pPr>
    </w:p>
    <w:p w14:paraId="50C8F66E" w14:textId="77777777" w:rsidR="00190B1E" w:rsidRDefault="00190B1E" w:rsidP="00507E7D">
      <w:pPr>
        <w:jc w:val="center"/>
        <w:rPr>
          <w:color w:val="000000" w:themeColor="text1"/>
        </w:rPr>
      </w:pPr>
    </w:p>
    <w:p w14:paraId="48A2A869" w14:textId="77777777" w:rsidR="00190B1E" w:rsidRDefault="00190B1E" w:rsidP="00507E7D">
      <w:pPr>
        <w:jc w:val="center"/>
        <w:rPr>
          <w:color w:val="000000" w:themeColor="text1"/>
        </w:rPr>
      </w:pPr>
    </w:p>
    <w:p w14:paraId="2323A4CE" w14:textId="77777777" w:rsidR="00190B1E" w:rsidRDefault="00190B1E" w:rsidP="00507E7D">
      <w:pPr>
        <w:jc w:val="center"/>
        <w:rPr>
          <w:color w:val="000000" w:themeColor="text1"/>
        </w:rPr>
      </w:pPr>
    </w:p>
    <w:p w14:paraId="29763274" w14:textId="77777777" w:rsidR="00190B1E" w:rsidRDefault="00190B1E" w:rsidP="00507E7D">
      <w:pPr>
        <w:jc w:val="center"/>
        <w:rPr>
          <w:color w:val="000000" w:themeColor="text1"/>
        </w:rPr>
      </w:pPr>
    </w:p>
    <w:p w14:paraId="367A47C9" w14:textId="77777777" w:rsidR="00190B1E" w:rsidRDefault="00190B1E" w:rsidP="00507E7D">
      <w:pPr>
        <w:jc w:val="center"/>
        <w:rPr>
          <w:color w:val="000000" w:themeColor="text1"/>
        </w:rPr>
      </w:pPr>
    </w:p>
    <w:p w14:paraId="0C20B3FA" w14:textId="77777777" w:rsidR="00190B1E" w:rsidRDefault="00190B1E" w:rsidP="00507E7D">
      <w:pPr>
        <w:jc w:val="center"/>
        <w:rPr>
          <w:color w:val="000000" w:themeColor="text1"/>
        </w:rPr>
      </w:pPr>
    </w:p>
    <w:p w14:paraId="5DA53C02" w14:textId="77777777" w:rsidR="00190B1E" w:rsidRDefault="00190B1E" w:rsidP="00507E7D">
      <w:pPr>
        <w:jc w:val="center"/>
        <w:rPr>
          <w:color w:val="000000" w:themeColor="text1"/>
        </w:rPr>
      </w:pPr>
    </w:p>
    <w:p w14:paraId="26FC0FCA" w14:textId="77777777" w:rsidR="00190B1E" w:rsidRDefault="00190B1E" w:rsidP="00507E7D">
      <w:pPr>
        <w:jc w:val="center"/>
        <w:rPr>
          <w:color w:val="000000" w:themeColor="text1"/>
        </w:rPr>
      </w:pPr>
    </w:p>
    <w:p w14:paraId="2EF683E9" w14:textId="77777777" w:rsidR="00190B1E" w:rsidRDefault="00190B1E" w:rsidP="00507E7D">
      <w:pPr>
        <w:jc w:val="center"/>
        <w:rPr>
          <w:color w:val="000000" w:themeColor="text1"/>
        </w:rPr>
      </w:pPr>
    </w:p>
    <w:p w14:paraId="422F5F15" w14:textId="77777777" w:rsidR="00190B1E" w:rsidRDefault="00190B1E" w:rsidP="00507E7D">
      <w:pPr>
        <w:jc w:val="center"/>
        <w:rPr>
          <w:color w:val="000000" w:themeColor="text1"/>
        </w:rPr>
      </w:pPr>
      <w:r>
        <w:rPr>
          <w:color w:val="000000" w:themeColor="text1"/>
        </w:rPr>
        <w:lastRenderedPageBreak/>
        <w:t>More Ideas:</w:t>
      </w:r>
    </w:p>
    <w:p w14:paraId="2E5F6F83" w14:textId="77777777" w:rsidR="00190B1E" w:rsidRDefault="00190B1E" w:rsidP="00507E7D">
      <w:pPr>
        <w:rPr>
          <w:color w:val="000000" w:themeColor="text1"/>
        </w:rPr>
      </w:pPr>
    </w:p>
    <w:p w14:paraId="1E45C7FD" w14:textId="77777777" w:rsidR="00190B1E" w:rsidRDefault="00190B1E" w:rsidP="00507E7D">
      <w:pPr>
        <w:rPr>
          <w:color w:val="000000" w:themeColor="text1"/>
        </w:rPr>
      </w:pPr>
      <w:r>
        <w:rPr>
          <w:noProof/>
          <w:color w:val="000000" w:themeColor="text1"/>
        </w:rPr>
        <w:drawing>
          <wp:anchor distT="0" distB="0" distL="114300" distR="114300" simplePos="0" relativeHeight="251721728" behindDoc="0" locked="0" layoutInCell="1" allowOverlap="1" wp14:anchorId="6063ADF8" wp14:editId="6B15DBA8">
            <wp:simplePos x="0" y="0"/>
            <wp:positionH relativeFrom="column">
              <wp:posOffset>4080681</wp:posOffset>
            </wp:positionH>
            <wp:positionV relativeFrom="paragraph">
              <wp:posOffset>296185</wp:posOffset>
            </wp:positionV>
            <wp:extent cx="2210435" cy="1657985"/>
            <wp:effectExtent l="0" t="0" r="0" b="5715"/>
            <wp:wrapSquare wrapText="bothSides"/>
            <wp:docPr id="62" name="Picture 62" descr="Why Green Giant is betting on “cauliflower rice” - CBS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diafile_VHVt8M.jpg"/>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2210435" cy="1657985"/>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720704" behindDoc="0" locked="0" layoutInCell="1" allowOverlap="1" wp14:anchorId="4098B0B2" wp14:editId="3CBF6F76">
            <wp:simplePos x="0" y="0"/>
            <wp:positionH relativeFrom="column">
              <wp:posOffset>1974215</wp:posOffset>
            </wp:positionH>
            <wp:positionV relativeFrom="paragraph">
              <wp:posOffset>191135</wp:posOffset>
            </wp:positionV>
            <wp:extent cx="1978925" cy="1978925"/>
            <wp:effectExtent l="0" t="0" r="2540" b="2540"/>
            <wp:wrapSquare wrapText="bothSides"/>
            <wp:docPr id="63" name="Picture 63" descr="Green Giant™ Cheddar &amp; Bacon Mashed Cauliflower 20 oz. Box - Walm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Gskcuh.jpeg"/>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1978925" cy="1978925"/>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719680" behindDoc="0" locked="0" layoutInCell="1" allowOverlap="1" wp14:anchorId="1723D0B2" wp14:editId="5409F370">
            <wp:simplePos x="0" y="0"/>
            <wp:positionH relativeFrom="column">
              <wp:posOffset>-123313</wp:posOffset>
            </wp:positionH>
            <wp:positionV relativeFrom="paragraph">
              <wp:posOffset>0</wp:posOffset>
            </wp:positionV>
            <wp:extent cx="1705970" cy="2274626"/>
            <wp:effectExtent l="0" t="0" r="0" b="0"/>
            <wp:wrapSquare wrapText="bothSides"/>
            <wp:docPr id="64" name="Picture 64" descr="SPOTTED: Morningstar Farms Veggitizers Veggie Pepperoni Pizza Bites - The Impulsive B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diafile_4nya3y.jpeg"/>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1705970" cy="2274626"/>
                    </a:xfrm>
                    <a:prstGeom prst="rect">
                      <a:avLst/>
                    </a:prstGeom>
                  </pic:spPr>
                </pic:pic>
              </a:graphicData>
            </a:graphic>
            <wp14:sizeRelH relativeFrom="page">
              <wp14:pctWidth>0</wp14:pctWidth>
            </wp14:sizeRelH>
            <wp14:sizeRelV relativeFrom="page">
              <wp14:pctHeight>0</wp14:pctHeight>
            </wp14:sizeRelV>
          </wp:anchor>
        </w:drawing>
      </w:r>
    </w:p>
    <w:p w14:paraId="7615EEC0" w14:textId="77777777" w:rsidR="00190B1E" w:rsidRDefault="00190B1E" w:rsidP="00507E7D">
      <w:pPr>
        <w:rPr>
          <w:color w:val="000000" w:themeColor="text1"/>
        </w:rPr>
      </w:pPr>
    </w:p>
    <w:p w14:paraId="427544A5" w14:textId="77777777" w:rsidR="00190B1E" w:rsidRDefault="00190B1E" w:rsidP="00507E7D">
      <w:pPr>
        <w:rPr>
          <w:color w:val="000000" w:themeColor="text1"/>
        </w:rPr>
      </w:pPr>
    </w:p>
    <w:p w14:paraId="27D74263" w14:textId="77777777" w:rsidR="00190B1E" w:rsidRDefault="00190B1E" w:rsidP="00507E7D">
      <w:pPr>
        <w:rPr>
          <w:color w:val="000000" w:themeColor="text1"/>
        </w:rPr>
      </w:pPr>
    </w:p>
    <w:p w14:paraId="081A9EA5" w14:textId="77777777" w:rsidR="00190B1E" w:rsidRDefault="00190B1E" w:rsidP="00507E7D">
      <w:pPr>
        <w:rPr>
          <w:color w:val="000000" w:themeColor="text1"/>
        </w:rPr>
      </w:pPr>
    </w:p>
    <w:p w14:paraId="0044C8C8" w14:textId="77777777" w:rsidR="00190B1E" w:rsidRDefault="00190B1E" w:rsidP="00507E7D">
      <w:pPr>
        <w:rPr>
          <w:color w:val="000000" w:themeColor="text1"/>
        </w:rPr>
      </w:pPr>
    </w:p>
    <w:p w14:paraId="69D753E8" w14:textId="77777777" w:rsidR="00190B1E" w:rsidRDefault="00190B1E" w:rsidP="00507E7D">
      <w:pPr>
        <w:rPr>
          <w:color w:val="000000" w:themeColor="text1"/>
        </w:rPr>
      </w:pPr>
    </w:p>
    <w:p w14:paraId="04BACE6B" w14:textId="77777777" w:rsidR="00190B1E" w:rsidRDefault="00190B1E" w:rsidP="00507E7D">
      <w:pPr>
        <w:rPr>
          <w:color w:val="000000" w:themeColor="text1"/>
        </w:rPr>
      </w:pPr>
    </w:p>
    <w:p w14:paraId="0D8D8649" w14:textId="77777777" w:rsidR="00190B1E" w:rsidRDefault="00190B1E" w:rsidP="00507E7D">
      <w:pPr>
        <w:rPr>
          <w:color w:val="000000" w:themeColor="text1"/>
        </w:rPr>
      </w:pPr>
    </w:p>
    <w:p w14:paraId="096566D4" w14:textId="77777777" w:rsidR="00190B1E" w:rsidRDefault="00190B1E" w:rsidP="00507E7D">
      <w:pPr>
        <w:rPr>
          <w:color w:val="000000" w:themeColor="text1"/>
        </w:rPr>
      </w:pPr>
    </w:p>
    <w:p w14:paraId="1226915C" w14:textId="77777777" w:rsidR="00190B1E" w:rsidRDefault="00190B1E" w:rsidP="00507E7D">
      <w:pPr>
        <w:rPr>
          <w:color w:val="000000" w:themeColor="text1"/>
        </w:rPr>
      </w:pPr>
    </w:p>
    <w:p w14:paraId="6CA32EB1" w14:textId="77777777" w:rsidR="00190B1E" w:rsidRDefault="00190B1E" w:rsidP="00507E7D">
      <w:pPr>
        <w:rPr>
          <w:color w:val="000000" w:themeColor="text1"/>
        </w:rPr>
      </w:pPr>
    </w:p>
    <w:p w14:paraId="4B4325F3" w14:textId="77777777" w:rsidR="00190B1E" w:rsidRDefault="00190B1E" w:rsidP="00507E7D">
      <w:pPr>
        <w:rPr>
          <w:color w:val="000000" w:themeColor="text1"/>
        </w:rPr>
      </w:pPr>
    </w:p>
    <w:p w14:paraId="6A13B99C" w14:textId="77777777" w:rsidR="00190B1E" w:rsidRDefault="00190B1E" w:rsidP="00507E7D">
      <w:pPr>
        <w:rPr>
          <w:color w:val="000000" w:themeColor="text1"/>
        </w:rPr>
      </w:pPr>
    </w:p>
    <w:p w14:paraId="11C489D0" w14:textId="77777777" w:rsidR="00190B1E" w:rsidRDefault="00190B1E" w:rsidP="00507E7D">
      <w:pPr>
        <w:rPr>
          <w:color w:val="000000" w:themeColor="text1"/>
        </w:rPr>
      </w:pPr>
    </w:p>
    <w:p w14:paraId="3BE7B8DE" w14:textId="77777777" w:rsidR="00190B1E" w:rsidRDefault="00190B1E" w:rsidP="00507E7D">
      <w:pPr>
        <w:rPr>
          <w:color w:val="000000" w:themeColor="text1"/>
        </w:rPr>
      </w:pPr>
      <w:r>
        <w:rPr>
          <w:noProof/>
          <w:color w:val="000000" w:themeColor="text1"/>
        </w:rPr>
        <w:drawing>
          <wp:anchor distT="0" distB="0" distL="114300" distR="114300" simplePos="0" relativeHeight="251722752" behindDoc="0" locked="0" layoutInCell="1" allowOverlap="1" wp14:anchorId="1CCCE110" wp14:editId="7AE2E053">
            <wp:simplePos x="0" y="0"/>
            <wp:positionH relativeFrom="column">
              <wp:posOffset>763270</wp:posOffset>
            </wp:positionH>
            <wp:positionV relativeFrom="paragraph">
              <wp:posOffset>182179</wp:posOffset>
            </wp:positionV>
            <wp:extent cx="2493645" cy="2493645"/>
            <wp:effectExtent l="0" t="0" r="0" b="0"/>
            <wp:wrapSquare wrapText="bothSides"/>
            <wp:docPr id="65" name="Picture 65" descr="17 Best images about Level-1 &amp; Phormula-1 on Pinterest | Shops, Instagram and Cinnamon toast cr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cZhqAg.jpg"/>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2493645" cy="2493645"/>
                    </a:xfrm>
                    <a:prstGeom prst="rect">
                      <a:avLst/>
                    </a:prstGeom>
                  </pic:spPr>
                </pic:pic>
              </a:graphicData>
            </a:graphic>
            <wp14:sizeRelH relativeFrom="page">
              <wp14:pctWidth>0</wp14:pctWidth>
            </wp14:sizeRelH>
            <wp14:sizeRelV relativeFrom="page">
              <wp14:pctHeight>0</wp14:pctHeight>
            </wp14:sizeRelV>
          </wp:anchor>
        </w:drawing>
      </w:r>
    </w:p>
    <w:p w14:paraId="43AC015A" w14:textId="77777777" w:rsidR="00190B1E" w:rsidRDefault="00190B1E" w:rsidP="00507E7D">
      <w:pPr>
        <w:rPr>
          <w:color w:val="000000" w:themeColor="text1"/>
        </w:rPr>
      </w:pPr>
    </w:p>
    <w:p w14:paraId="38BCB855" w14:textId="77777777" w:rsidR="00190B1E" w:rsidRDefault="00190B1E" w:rsidP="00507E7D">
      <w:pPr>
        <w:rPr>
          <w:color w:val="000000" w:themeColor="text1"/>
        </w:rPr>
      </w:pPr>
    </w:p>
    <w:p w14:paraId="3AF8582A" w14:textId="77777777" w:rsidR="00190B1E" w:rsidRDefault="00190B1E" w:rsidP="00507E7D">
      <w:pPr>
        <w:rPr>
          <w:color w:val="000000" w:themeColor="text1"/>
        </w:rPr>
      </w:pPr>
    </w:p>
    <w:p w14:paraId="645B2171" w14:textId="77777777" w:rsidR="00190B1E" w:rsidRDefault="00190B1E" w:rsidP="00507E7D">
      <w:pPr>
        <w:rPr>
          <w:color w:val="000000" w:themeColor="text1"/>
        </w:rPr>
      </w:pPr>
    </w:p>
    <w:p w14:paraId="171ED241" w14:textId="77777777" w:rsidR="00190B1E" w:rsidRDefault="00190B1E" w:rsidP="00507E7D">
      <w:pPr>
        <w:rPr>
          <w:color w:val="000000" w:themeColor="text1"/>
        </w:rPr>
      </w:pPr>
    </w:p>
    <w:p w14:paraId="1474D82A" w14:textId="77777777" w:rsidR="00190B1E" w:rsidRDefault="00190B1E" w:rsidP="00507E7D">
      <w:pPr>
        <w:rPr>
          <w:color w:val="000000" w:themeColor="text1"/>
        </w:rPr>
      </w:pPr>
    </w:p>
    <w:p w14:paraId="619580D9" w14:textId="77777777" w:rsidR="00190B1E" w:rsidRDefault="00190B1E" w:rsidP="00507E7D">
      <w:pPr>
        <w:rPr>
          <w:color w:val="000000" w:themeColor="text1"/>
        </w:rPr>
      </w:pPr>
    </w:p>
    <w:p w14:paraId="3F7CEA83" w14:textId="77777777" w:rsidR="00190B1E" w:rsidRDefault="00190B1E" w:rsidP="00507E7D">
      <w:pPr>
        <w:rPr>
          <w:color w:val="000000" w:themeColor="text1"/>
        </w:rPr>
      </w:pPr>
    </w:p>
    <w:p w14:paraId="363D69B9" w14:textId="77777777" w:rsidR="00190B1E" w:rsidRDefault="00190B1E" w:rsidP="00507E7D">
      <w:pPr>
        <w:rPr>
          <w:color w:val="000000" w:themeColor="text1"/>
        </w:rPr>
      </w:pPr>
    </w:p>
    <w:p w14:paraId="6D0DB8A5" w14:textId="77777777" w:rsidR="00190B1E" w:rsidRDefault="00190B1E" w:rsidP="00507E7D">
      <w:pPr>
        <w:rPr>
          <w:color w:val="000000" w:themeColor="text1"/>
        </w:rPr>
      </w:pPr>
    </w:p>
    <w:p w14:paraId="427174FF" w14:textId="77777777" w:rsidR="00190B1E" w:rsidRDefault="00190B1E" w:rsidP="00507E7D">
      <w:pPr>
        <w:rPr>
          <w:color w:val="000000" w:themeColor="text1"/>
        </w:rPr>
      </w:pPr>
    </w:p>
    <w:p w14:paraId="15A23993" w14:textId="77777777" w:rsidR="00190B1E" w:rsidRPr="004D596B" w:rsidRDefault="00190B1E" w:rsidP="00507E7D">
      <w:pPr>
        <w:rPr>
          <w:color w:val="000000" w:themeColor="text1"/>
        </w:rPr>
      </w:pPr>
    </w:p>
    <w:p w14:paraId="0B877534" w14:textId="77777777" w:rsidR="00190B1E" w:rsidRDefault="00190B1E" w:rsidP="00507E7D"/>
    <w:p w14:paraId="66A7F33A" w14:textId="77777777" w:rsidR="00190B1E" w:rsidRDefault="00190B1E"/>
    <w:p w14:paraId="7AFA8D09" w14:textId="77777777" w:rsidR="00AE1497" w:rsidRPr="004D596B" w:rsidRDefault="00AE1497" w:rsidP="00F31A2E">
      <w:pPr>
        <w:rPr>
          <w:color w:val="000000" w:themeColor="text1"/>
        </w:rPr>
      </w:pPr>
    </w:p>
    <w:sectPr w:rsidR="00AE1497" w:rsidRPr="004D596B" w:rsidSect="00F25AD4">
      <w:footerReference w:type="default" r:id="rId5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91A05C" w14:textId="77777777" w:rsidR="00D336B0" w:rsidRDefault="00D336B0" w:rsidP="002E5D2B">
      <w:r>
        <w:separator/>
      </w:r>
    </w:p>
  </w:endnote>
  <w:endnote w:type="continuationSeparator" w:id="0">
    <w:p w14:paraId="2513EE0B" w14:textId="77777777" w:rsidR="00D336B0" w:rsidRDefault="00D336B0" w:rsidP="002E5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1CEDD" w14:textId="77777777" w:rsidR="002E5D2B" w:rsidRDefault="0085759D">
    <w:pPr>
      <w:pStyle w:val="Footer"/>
    </w:pPr>
    <w:r>
      <w:t>fitness</w:t>
    </w:r>
    <w:r w:rsidR="002E5D2B" w:rsidRPr="002E5D2B">
      <w:t>@theacadami.com</w:t>
    </w:r>
    <w:r w:rsidR="002E5D2B">
      <w:tab/>
      <w:t xml:space="preserve">            </w:t>
    </w:r>
    <w:r w:rsidR="002E5D2B" w:rsidRPr="002E5D2B">
      <w:t>www.theacadami.com</w:t>
    </w:r>
    <w:r w:rsidR="002E5D2B">
      <w:tab/>
      <w:t>760-498-3272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81F28B" w14:textId="77777777" w:rsidR="00D336B0" w:rsidRDefault="00D336B0" w:rsidP="002E5D2B">
      <w:r>
        <w:separator/>
      </w:r>
    </w:p>
  </w:footnote>
  <w:footnote w:type="continuationSeparator" w:id="0">
    <w:p w14:paraId="04ECAEAC" w14:textId="77777777" w:rsidR="00D336B0" w:rsidRDefault="00D336B0" w:rsidP="002E5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A0662E"/>
    <w:multiLevelType w:val="hybridMultilevel"/>
    <w:tmpl w:val="6F72C94C"/>
    <w:lvl w:ilvl="0" w:tplc="FF0CFB6E">
      <w:start w:val="120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7EE"/>
    <w:rsid w:val="00040365"/>
    <w:rsid w:val="00093EA6"/>
    <w:rsid w:val="00190B1E"/>
    <w:rsid w:val="002833EE"/>
    <w:rsid w:val="002D0B87"/>
    <w:rsid w:val="002E5D2B"/>
    <w:rsid w:val="003727EE"/>
    <w:rsid w:val="003C1781"/>
    <w:rsid w:val="003D321B"/>
    <w:rsid w:val="003E03BF"/>
    <w:rsid w:val="004A3D5E"/>
    <w:rsid w:val="004D596B"/>
    <w:rsid w:val="004D7A34"/>
    <w:rsid w:val="006015BC"/>
    <w:rsid w:val="00716716"/>
    <w:rsid w:val="007647BD"/>
    <w:rsid w:val="0085759D"/>
    <w:rsid w:val="00880546"/>
    <w:rsid w:val="008858A3"/>
    <w:rsid w:val="008A38F4"/>
    <w:rsid w:val="009245F3"/>
    <w:rsid w:val="00AA1A34"/>
    <w:rsid w:val="00AE1497"/>
    <w:rsid w:val="00AE571A"/>
    <w:rsid w:val="00B4503F"/>
    <w:rsid w:val="00B53EB3"/>
    <w:rsid w:val="00B63E95"/>
    <w:rsid w:val="00B64A78"/>
    <w:rsid w:val="00BF1114"/>
    <w:rsid w:val="00D336B0"/>
    <w:rsid w:val="00D66CDF"/>
    <w:rsid w:val="00DC2773"/>
    <w:rsid w:val="00E8790F"/>
    <w:rsid w:val="00EC39F3"/>
    <w:rsid w:val="00F25AD4"/>
    <w:rsid w:val="00F31A2E"/>
    <w:rsid w:val="00F5715D"/>
    <w:rsid w:val="00FB2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2CCA3"/>
  <w15:chartTrackingRefBased/>
  <w15:docId w15:val="{7D05D74E-0373-A644-903A-94FA8D5AF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5D2B"/>
    <w:pPr>
      <w:tabs>
        <w:tab w:val="center" w:pos="4680"/>
        <w:tab w:val="right" w:pos="9360"/>
      </w:tabs>
    </w:pPr>
  </w:style>
  <w:style w:type="character" w:customStyle="1" w:styleId="HeaderChar">
    <w:name w:val="Header Char"/>
    <w:basedOn w:val="DefaultParagraphFont"/>
    <w:link w:val="Header"/>
    <w:uiPriority w:val="99"/>
    <w:rsid w:val="002E5D2B"/>
  </w:style>
  <w:style w:type="paragraph" w:styleId="Footer">
    <w:name w:val="footer"/>
    <w:basedOn w:val="Normal"/>
    <w:link w:val="FooterChar"/>
    <w:uiPriority w:val="99"/>
    <w:unhideWhenUsed/>
    <w:rsid w:val="002E5D2B"/>
    <w:pPr>
      <w:tabs>
        <w:tab w:val="center" w:pos="4680"/>
        <w:tab w:val="right" w:pos="9360"/>
      </w:tabs>
    </w:pPr>
  </w:style>
  <w:style w:type="character" w:customStyle="1" w:styleId="FooterChar">
    <w:name w:val="Footer Char"/>
    <w:basedOn w:val="DefaultParagraphFont"/>
    <w:link w:val="Footer"/>
    <w:uiPriority w:val="99"/>
    <w:rsid w:val="002E5D2B"/>
  </w:style>
  <w:style w:type="character" w:styleId="Hyperlink">
    <w:name w:val="Hyperlink"/>
    <w:basedOn w:val="DefaultParagraphFont"/>
    <w:uiPriority w:val="99"/>
    <w:unhideWhenUsed/>
    <w:rsid w:val="002E5D2B"/>
    <w:rPr>
      <w:color w:val="0563C1" w:themeColor="hyperlink"/>
      <w:u w:val="single"/>
    </w:rPr>
  </w:style>
  <w:style w:type="character" w:styleId="UnresolvedMention">
    <w:name w:val="Unresolved Mention"/>
    <w:basedOn w:val="DefaultParagraphFont"/>
    <w:uiPriority w:val="99"/>
    <w:semiHidden/>
    <w:unhideWhenUsed/>
    <w:rsid w:val="002E5D2B"/>
    <w:rPr>
      <w:color w:val="605E5C"/>
      <w:shd w:val="clear" w:color="auto" w:fill="E1DFDD"/>
    </w:rPr>
  </w:style>
  <w:style w:type="character" w:styleId="FollowedHyperlink">
    <w:name w:val="FollowedHyperlink"/>
    <w:basedOn w:val="DefaultParagraphFont"/>
    <w:uiPriority w:val="99"/>
    <w:semiHidden/>
    <w:unhideWhenUsed/>
    <w:rsid w:val="002E5D2B"/>
    <w:rPr>
      <w:color w:val="954F72" w:themeColor="followedHyperlink"/>
      <w:u w:val="single"/>
    </w:rPr>
  </w:style>
  <w:style w:type="paragraph" w:styleId="ListParagraph">
    <w:name w:val="List Paragraph"/>
    <w:basedOn w:val="Normal"/>
    <w:uiPriority w:val="34"/>
    <w:qFormat/>
    <w:rsid w:val="008A38F4"/>
    <w:pPr>
      <w:ind w:left="720"/>
      <w:contextualSpacing/>
    </w:pPr>
  </w:style>
  <w:style w:type="paragraph" w:styleId="BalloonText">
    <w:name w:val="Balloon Text"/>
    <w:basedOn w:val="Normal"/>
    <w:link w:val="BalloonTextChar"/>
    <w:uiPriority w:val="99"/>
    <w:semiHidden/>
    <w:unhideWhenUsed/>
    <w:rsid w:val="00F31A2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31A2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6050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0.jpeg"/><Relationship Id="rId39" Type="http://schemas.openxmlformats.org/officeDocument/2006/relationships/image" Target="media/image17.jpg"/><Relationship Id="rId21" Type="http://schemas.openxmlformats.org/officeDocument/2006/relationships/hyperlink" Target="https://www.walmart.com/ip/Blue-Diamond-Almond-Breeze-Unsweetened-Vanilla-Almondmilk-32-Fl-Oz/10794926" TargetMode="External"/><Relationship Id="rId34" Type="http://schemas.openxmlformats.org/officeDocument/2006/relationships/image" Target="media/image14.jpeg"/><Relationship Id="rId42" Type="http://schemas.openxmlformats.org/officeDocument/2006/relationships/hyperlink" Target="https://1stphorm.com/products/level-1-bar/?a_aid=Ami" TargetMode="External"/><Relationship Id="rId47" Type="http://schemas.openxmlformats.org/officeDocument/2006/relationships/hyperlink" Target="https://1stphorm.com/products/level-1/?a_aid=Ami" TargetMode="External"/><Relationship Id="rId50"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agric.wa.gov.au/pome-fruit/breeding-healthier-apples" TargetMode="External"/><Relationship Id="rId29" Type="http://schemas.openxmlformats.org/officeDocument/2006/relationships/hyperlink" Target="https://www.pinterest.com/1stPhorm/level-1-phormula-1/" TargetMode="Externa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s://www.theimpulsivebuy.com/wordpress/2020/04/08/spotted-morningstar-farms-veggitizers-veggie-pepperoni-pizza-bites/" TargetMode="External"/><Relationship Id="rId40" Type="http://schemas.openxmlformats.org/officeDocument/2006/relationships/hyperlink" Target="https://www.theimpulsivebuy.com/wordpress/2019/05/23/spotted-frozen-food-edition-5-23-2019/?share=email" TargetMode="External"/><Relationship Id="rId45" Type="http://schemas.openxmlformats.org/officeDocument/2006/relationships/hyperlink" Target="https://1stphorm.com/products/level-1-bar/?a_aid=Ami"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samsclub.com/sams/lunch-to-go-tuna/prod16730275.ip" TargetMode="External"/><Relationship Id="rId28" Type="http://schemas.openxmlformats.org/officeDocument/2006/relationships/image" Target="media/image11.jpg"/><Relationship Id="rId36" Type="http://schemas.openxmlformats.org/officeDocument/2006/relationships/image" Target="media/image15.jpeg"/><Relationship Id="rId49" Type="http://schemas.openxmlformats.org/officeDocument/2006/relationships/hyperlink" Target="https://1stphorm.com/products/post-workout-stack/?a_aid=Ami" TargetMode="External"/><Relationship Id="rId10" Type="http://schemas.openxmlformats.org/officeDocument/2006/relationships/hyperlink" Target="https://1stphorm.com/products/post-workout-stack/?a_aid=Ami" TargetMode="External"/><Relationship Id="rId19" Type="http://schemas.openxmlformats.org/officeDocument/2006/relationships/hyperlink" Target="http://www.agriland.ie/farming-news/history-of-kerrygold-the-story-of-irish-dairy-farming/" TargetMode="External"/><Relationship Id="rId31" Type="http://schemas.openxmlformats.org/officeDocument/2006/relationships/hyperlink" Target="https://www.isthisreallymylife.com/2015/04/frittata-bites/" TargetMode="External"/><Relationship Id="rId44" Type="http://schemas.openxmlformats.org/officeDocument/2006/relationships/hyperlink" Target="https://1stphorm.com/products/level-1/?a_aid=Ami"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1stphorm.com/products/level-1-bar/?a_aid=Ami" TargetMode="External"/><Relationship Id="rId14" Type="http://schemas.openxmlformats.org/officeDocument/2006/relationships/hyperlink" Target="https://reclaimingyesterday.com/not-all-things-are-created-equal/" TargetMode="External"/><Relationship Id="rId22" Type="http://schemas.openxmlformats.org/officeDocument/2006/relationships/image" Target="media/image8.jpeg"/><Relationship Id="rId27" Type="http://schemas.openxmlformats.org/officeDocument/2006/relationships/hyperlink" Target="https://www.walmart.com/ip/Dave-s-Killer-Bread-Thin-Sliced-21-Whole-Grains-and-Seeds-Organic-Bread-20-5-oz-Loaf/170476642" TargetMode="External"/><Relationship Id="rId30" Type="http://schemas.openxmlformats.org/officeDocument/2006/relationships/image" Target="media/image12.jpg"/><Relationship Id="rId35" Type="http://schemas.openxmlformats.org/officeDocument/2006/relationships/hyperlink" Target="https://www.walmart.com/ip/Mashed-Cauliflower-Bacon-And-Cheddar/164256742" TargetMode="External"/><Relationship Id="rId43" Type="http://schemas.openxmlformats.org/officeDocument/2006/relationships/hyperlink" Target="https://1stphorm.com/products/post-workout-stack/?a_aid=Ami" TargetMode="External"/><Relationship Id="rId48" Type="http://schemas.openxmlformats.org/officeDocument/2006/relationships/hyperlink" Target="https://1stphorm.com/products/level-1-bar/?a_aid=Ami" TargetMode="External"/><Relationship Id="rId8" Type="http://schemas.openxmlformats.org/officeDocument/2006/relationships/hyperlink" Target="https://1stphorm.com/products/level-1/?a_aid=Ami"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walmart.com/ip/SEEDS-OF-CHANGE-Organic-Quinoa-Brown-Rice-8-5oz/25524598" TargetMode="External"/><Relationship Id="rId17" Type="http://schemas.openxmlformats.org/officeDocument/2006/relationships/image" Target="media/image5.png"/><Relationship Id="rId25" Type="http://schemas.openxmlformats.org/officeDocument/2006/relationships/hyperlink" Target="http://www.glatt-organics.com/p/kosher-organic-chicken-breast-bonelessskinless-4-50-5-lbs/" TargetMode="External"/><Relationship Id="rId33" Type="http://schemas.openxmlformats.org/officeDocument/2006/relationships/hyperlink" Target="http://www.cbsnews.com/news/why-green-giant-is-betting-on-cauliflower-rice/" TargetMode="External"/><Relationship Id="rId38" Type="http://schemas.openxmlformats.org/officeDocument/2006/relationships/image" Target="media/image16.jpg"/><Relationship Id="rId46" Type="http://schemas.openxmlformats.org/officeDocument/2006/relationships/hyperlink" Target="https://1stphorm.com/products/post-workout-stack/?a_aid=Ami" TargetMode="External"/><Relationship Id="rId20" Type="http://schemas.openxmlformats.org/officeDocument/2006/relationships/image" Target="media/image7.jpeg"/><Relationship Id="rId41" Type="http://schemas.openxmlformats.org/officeDocument/2006/relationships/hyperlink" Target="https://1stphorm.com/products/level-1/?a_aid=Ami" TargetMode="External"/><Relationship Id="rId1" Type="http://schemas.openxmlformats.org/officeDocument/2006/relationships/numbering" Target="numbering.xml"/><Relationship Id="rId6"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midavis/Desktop/1200-130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1200-1300.dotx</Template>
  <TotalTime>0</TotalTime>
  <Pages>16</Pages>
  <Words>1882</Words>
  <Characters>10731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Ami Davis</cp:lastModifiedBy>
  <cp:revision>2</cp:revision>
  <cp:lastPrinted>2020-05-20T16:50:00Z</cp:lastPrinted>
  <dcterms:created xsi:type="dcterms:W3CDTF">2020-05-27T02:28:00Z</dcterms:created>
  <dcterms:modified xsi:type="dcterms:W3CDTF">2020-05-27T02:28:00Z</dcterms:modified>
</cp:coreProperties>
</file>